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2E61" w:rsidRDefault="007E2E61" w:rsidP="003619C9">
      <w:pPr>
        <w:autoSpaceDE w:val="0"/>
        <w:autoSpaceDN w:val="0"/>
        <w:adjustRightInd w:val="0"/>
        <w:jc w:val="both"/>
        <w:rPr>
          <w:lang w:val="bs-Latn-BA"/>
        </w:rPr>
      </w:pPr>
    </w:p>
    <w:p w:rsidR="007E2E61" w:rsidRDefault="007E2E61" w:rsidP="003619C9">
      <w:pPr>
        <w:autoSpaceDE w:val="0"/>
        <w:autoSpaceDN w:val="0"/>
        <w:adjustRightInd w:val="0"/>
        <w:jc w:val="both"/>
        <w:rPr>
          <w:lang w:val="bs-Latn-BA"/>
        </w:rPr>
      </w:pPr>
    </w:p>
    <w:p w:rsidR="003619C9" w:rsidRPr="00282950" w:rsidRDefault="00DC69B1" w:rsidP="003619C9">
      <w:pPr>
        <w:autoSpaceDE w:val="0"/>
        <w:autoSpaceDN w:val="0"/>
        <w:adjustRightInd w:val="0"/>
        <w:jc w:val="both"/>
        <w:rPr>
          <w:lang w:val="bs-Latn-BA"/>
        </w:rPr>
      </w:pPr>
      <w:r w:rsidRPr="00282950">
        <w:rPr>
          <w:lang w:val="bs-Latn-BA"/>
        </w:rPr>
        <w:t xml:space="preserve">Sarajevo, </w:t>
      </w:r>
      <w:r w:rsidR="00D25C2E">
        <w:rPr>
          <w:lang w:val="bs-Latn-BA"/>
        </w:rPr>
        <w:t>1</w:t>
      </w:r>
      <w:r w:rsidR="000351DB">
        <w:rPr>
          <w:lang w:val="bs-Latn-BA"/>
        </w:rPr>
        <w:t>2</w:t>
      </w:r>
      <w:r w:rsidR="003619C9" w:rsidRPr="00282950">
        <w:rPr>
          <w:lang w:val="bs-Latn-BA"/>
        </w:rPr>
        <w:t>.</w:t>
      </w:r>
      <w:r w:rsidR="00F10E17" w:rsidRPr="00282950">
        <w:rPr>
          <w:lang w:val="bs-Latn-BA"/>
        </w:rPr>
        <w:t>12</w:t>
      </w:r>
      <w:r w:rsidR="003619C9" w:rsidRPr="00282950">
        <w:rPr>
          <w:lang w:val="bs-Latn-BA"/>
        </w:rPr>
        <w:t>.20</w:t>
      </w:r>
      <w:r w:rsidR="00076C52" w:rsidRPr="00282950">
        <w:rPr>
          <w:lang w:val="bs-Latn-BA"/>
        </w:rPr>
        <w:t>2</w:t>
      </w:r>
      <w:r w:rsidR="00462EF0">
        <w:rPr>
          <w:lang w:val="bs-Latn-BA"/>
        </w:rPr>
        <w:t>3</w:t>
      </w:r>
      <w:r w:rsidR="003619C9" w:rsidRPr="00282950">
        <w:rPr>
          <w:lang w:val="bs-Latn-BA"/>
        </w:rPr>
        <w:t xml:space="preserve">. </w:t>
      </w:r>
    </w:p>
    <w:p w:rsidR="00D25C2E" w:rsidRDefault="00D25C2E" w:rsidP="00CA0E61">
      <w:pPr>
        <w:jc w:val="both"/>
      </w:pPr>
    </w:p>
    <w:p w:rsidR="007E2E61" w:rsidRDefault="007E2E61" w:rsidP="00CA0E61">
      <w:pPr>
        <w:jc w:val="both"/>
      </w:pPr>
    </w:p>
    <w:p w:rsidR="00D25C2E" w:rsidRPr="0013255D" w:rsidRDefault="00D25C2E" w:rsidP="00D25C2E">
      <w:pPr>
        <w:jc w:val="both"/>
        <w:rPr>
          <w:i/>
          <w:lang w:val="sl-SI"/>
        </w:rPr>
      </w:pPr>
      <w:r w:rsidRPr="0013255D">
        <w:rPr>
          <w:lang w:val="sl-SI"/>
        </w:rPr>
        <w:t>Na osnovu člana 70</w:t>
      </w:r>
      <w:r w:rsidR="00B15B48">
        <w:rPr>
          <w:lang w:val="sl-SI"/>
        </w:rPr>
        <w:t xml:space="preserve">. </w:t>
      </w:r>
      <w:r w:rsidRPr="0013255D">
        <w:rPr>
          <w:lang w:val="sl-SI"/>
        </w:rPr>
        <w:t xml:space="preserve">i člana 90 Zakona o javnim </w:t>
      </w:r>
      <w:r w:rsidR="004177C4">
        <w:rPr>
          <w:lang w:val="sl-SI"/>
        </w:rPr>
        <w:t>nabavkama Bosne i Hercegovine (»</w:t>
      </w:r>
      <w:r w:rsidRPr="0013255D">
        <w:rPr>
          <w:lang w:val="sl-SI"/>
        </w:rPr>
        <w:t>Službeni glasnik BiH</w:t>
      </w:r>
      <w:r w:rsidR="004177C4">
        <w:rPr>
          <w:lang w:val="sl-SI"/>
        </w:rPr>
        <w:t>«</w:t>
      </w:r>
      <w:r w:rsidRPr="0013255D">
        <w:rPr>
          <w:lang w:val="sl-SI"/>
        </w:rPr>
        <w:t xml:space="preserve">, broj: 39/14 i 59/22) i na osnovu prijedloga Komisije za javne nabavke, direktor Agencije </w:t>
      </w:r>
      <w:r w:rsidRPr="0013255D">
        <w:rPr>
          <w:i/>
          <w:lang w:val="sl-SI"/>
        </w:rPr>
        <w:t>donosi:</w:t>
      </w:r>
    </w:p>
    <w:p w:rsidR="009D0E33" w:rsidRDefault="009D0E33" w:rsidP="00CA0E61">
      <w:pPr>
        <w:jc w:val="both"/>
      </w:pPr>
    </w:p>
    <w:p w:rsidR="007E2E61" w:rsidRDefault="007E2E61" w:rsidP="00CA0E61">
      <w:pPr>
        <w:jc w:val="both"/>
      </w:pPr>
    </w:p>
    <w:p w:rsidR="007E2E61" w:rsidRDefault="007E2E61" w:rsidP="00CA0E61">
      <w:pPr>
        <w:jc w:val="both"/>
      </w:pPr>
    </w:p>
    <w:p w:rsidR="00CA0E61" w:rsidRPr="006C238C" w:rsidRDefault="00CA0E61" w:rsidP="00CA0E6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 </w:t>
      </w:r>
      <w:r w:rsidRPr="006C238C">
        <w:rPr>
          <w:b/>
          <w:sz w:val="28"/>
          <w:szCs w:val="28"/>
        </w:rPr>
        <w:t>D</w:t>
      </w:r>
      <w:r>
        <w:rPr>
          <w:b/>
          <w:sz w:val="28"/>
          <w:szCs w:val="28"/>
        </w:rPr>
        <w:t xml:space="preserve">  </w:t>
      </w:r>
      <w:r w:rsidRPr="006C238C">
        <w:rPr>
          <w:b/>
          <w:sz w:val="28"/>
          <w:szCs w:val="28"/>
        </w:rPr>
        <w:t>L</w:t>
      </w:r>
      <w:r>
        <w:rPr>
          <w:b/>
          <w:sz w:val="28"/>
          <w:szCs w:val="28"/>
        </w:rPr>
        <w:t xml:space="preserve">  </w:t>
      </w:r>
      <w:r w:rsidRPr="006C238C">
        <w:rPr>
          <w:b/>
          <w:sz w:val="28"/>
          <w:szCs w:val="28"/>
        </w:rPr>
        <w:t>U</w:t>
      </w:r>
      <w:r>
        <w:rPr>
          <w:b/>
          <w:sz w:val="28"/>
          <w:szCs w:val="28"/>
        </w:rPr>
        <w:t xml:space="preserve">  </w:t>
      </w:r>
      <w:r w:rsidRPr="006C238C">
        <w:rPr>
          <w:b/>
          <w:sz w:val="28"/>
          <w:szCs w:val="28"/>
        </w:rPr>
        <w:t>K</w:t>
      </w:r>
      <w:r>
        <w:rPr>
          <w:b/>
          <w:sz w:val="28"/>
          <w:szCs w:val="28"/>
        </w:rPr>
        <w:t xml:space="preserve">  U  </w:t>
      </w:r>
    </w:p>
    <w:p w:rsidR="00D25C2E" w:rsidRPr="0013255D" w:rsidRDefault="00D25C2E" w:rsidP="00D25C2E">
      <w:pPr>
        <w:jc w:val="center"/>
        <w:rPr>
          <w:b/>
          <w:lang w:val="sl-SI"/>
        </w:rPr>
      </w:pPr>
      <w:r w:rsidRPr="0013255D">
        <w:rPr>
          <w:b/>
          <w:lang w:val="sl-SI"/>
        </w:rPr>
        <w:t>o izboru najpovoljnijeg ponuđača</w:t>
      </w:r>
    </w:p>
    <w:p w:rsidR="00D25C2E" w:rsidRDefault="00D25C2E" w:rsidP="00D25C2E">
      <w:pPr>
        <w:jc w:val="center"/>
        <w:rPr>
          <w:b/>
          <w:lang w:val="sl-SI"/>
        </w:rPr>
      </w:pPr>
    </w:p>
    <w:p w:rsidR="001E6F47" w:rsidRPr="0013255D" w:rsidRDefault="001E6F47" w:rsidP="00D25C2E">
      <w:pPr>
        <w:jc w:val="center"/>
        <w:rPr>
          <w:b/>
          <w:lang w:val="sl-SI"/>
        </w:rPr>
      </w:pPr>
    </w:p>
    <w:p w:rsidR="00D25C2E" w:rsidRPr="0013255D" w:rsidRDefault="00D25C2E" w:rsidP="00D25C2E">
      <w:pPr>
        <w:numPr>
          <w:ilvl w:val="0"/>
          <w:numId w:val="11"/>
        </w:numPr>
        <w:ind w:left="360"/>
        <w:jc w:val="both"/>
        <w:rPr>
          <w:lang w:val="sl-SI"/>
        </w:rPr>
      </w:pPr>
      <w:r w:rsidRPr="0013255D">
        <w:rPr>
          <w:lang w:val="sl-SI"/>
        </w:rPr>
        <w:t xml:space="preserve">Prihvata se ponuda ponuđača </w:t>
      </w:r>
      <w:r w:rsidR="001B4BF4">
        <w:rPr>
          <w:b/>
        </w:rPr>
        <w:t>ALF-OM d.o.o. Banja Luka, Poslovnica Istočno Sarajevo</w:t>
      </w:r>
      <w:r w:rsidRPr="0013255D">
        <w:rPr>
          <w:lang w:val="sl-SI"/>
        </w:rPr>
        <w:t>, u postupku direktnog sporazuma – nab</w:t>
      </w:r>
      <w:r>
        <w:rPr>
          <w:lang w:val="sl-SI"/>
        </w:rPr>
        <w:t>a</w:t>
      </w:r>
      <w:r w:rsidRPr="0013255D">
        <w:rPr>
          <w:lang w:val="sl-SI"/>
        </w:rPr>
        <w:t xml:space="preserve">vka usluge </w:t>
      </w:r>
      <w:r w:rsidR="001B4BF4">
        <w:rPr>
          <w:lang w:val="sl-SI"/>
        </w:rPr>
        <w:t xml:space="preserve">servisiranja i </w:t>
      </w:r>
      <w:r>
        <w:rPr>
          <w:lang w:val="sl-SI"/>
        </w:rPr>
        <w:t xml:space="preserve">održavanja </w:t>
      </w:r>
      <w:r w:rsidR="001B4BF4">
        <w:rPr>
          <w:lang w:val="sl-SI"/>
        </w:rPr>
        <w:t>kompjuterske</w:t>
      </w:r>
      <w:r>
        <w:rPr>
          <w:lang w:val="sl-SI"/>
        </w:rPr>
        <w:t xml:space="preserve"> opreme</w:t>
      </w:r>
      <w:r w:rsidRPr="0013255D">
        <w:rPr>
          <w:lang w:val="sl-SI"/>
        </w:rPr>
        <w:t>,</w:t>
      </w:r>
      <w:r w:rsidRPr="0013255D">
        <w:rPr>
          <w:b/>
          <w:lang w:val="sl-SI"/>
        </w:rPr>
        <w:t xml:space="preserve"> </w:t>
      </w:r>
      <w:r w:rsidRPr="0013255D">
        <w:rPr>
          <w:lang w:val="sl-SI"/>
        </w:rPr>
        <w:t xml:space="preserve">broj ponude: </w:t>
      </w:r>
      <w:r w:rsidR="00462EF0">
        <w:rPr>
          <w:lang w:val="sl-SI"/>
        </w:rPr>
        <w:t>0415</w:t>
      </w:r>
      <w:r w:rsidR="001B4BF4">
        <w:rPr>
          <w:lang w:val="sl-SI"/>
        </w:rPr>
        <w:t>/</w:t>
      </w:r>
      <w:r w:rsidRPr="0013255D">
        <w:t>2</w:t>
      </w:r>
      <w:r w:rsidR="00462EF0">
        <w:t>3</w:t>
      </w:r>
      <w:r w:rsidR="001B4BF4">
        <w:t xml:space="preserve"> GG</w:t>
      </w:r>
      <w:r w:rsidRPr="0013255D">
        <w:t xml:space="preserve"> od </w:t>
      </w:r>
      <w:r w:rsidR="00462EF0">
        <w:t>7</w:t>
      </w:r>
      <w:r w:rsidRPr="0013255D">
        <w:t>.12.202</w:t>
      </w:r>
      <w:r w:rsidR="00462EF0">
        <w:t>3</w:t>
      </w:r>
      <w:r w:rsidRPr="0013255D">
        <w:t xml:space="preserve">. </w:t>
      </w:r>
      <w:r w:rsidRPr="0013255D">
        <w:rPr>
          <w:lang w:val="sl-SI"/>
        </w:rPr>
        <w:t xml:space="preserve">po ukupnoj cijeni ponude u iznosu od </w:t>
      </w:r>
      <w:r w:rsidR="001B4BF4">
        <w:t>29</w:t>
      </w:r>
      <w:r w:rsidR="00462EF0">
        <w:t>77</w:t>
      </w:r>
      <w:r w:rsidRPr="0013255D">
        <w:t xml:space="preserve">,00 KM bez </w:t>
      </w:r>
      <w:r w:rsidRPr="0013255D">
        <w:rPr>
          <w:lang w:val="sl-SI"/>
        </w:rPr>
        <w:t>poreza na doda</w:t>
      </w:r>
      <w:r w:rsidR="004177C4">
        <w:rPr>
          <w:lang w:val="sl-SI"/>
        </w:rPr>
        <w:t>t</w:t>
      </w:r>
      <w:r w:rsidRPr="0013255D">
        <w:rPr>
          <w:lang w:val="sl-SI"/>
        </w:rPr>
        <w:t>nu vrijednost</w:t>
      </w:r>
      <w:r w:rsidRPr="0013255D">
        <w:t>.</w:t>
      </w:r>
    </w:p>
    <w:p w:rsidR="00D25C2E" w:rsidRPr="0013255D" w:rsidRDefault="00D25C2E" w:rsidP="00D25C2E">
      <w:pPr>
        <w:ind w:left="360"/>
        <w:jc w:val="both"/>
        <w:rPr>
          <w:sz w:val="22"/>
          <w:lang w:val="sl-SI"/>
        </w:rPr>
      </w:pPr>
    </w:p>
    <w:p w:rsidR="00D25C2E" w:rsidRPr="004177C4" w:rsidRDefault="00D25C2E" w:rsidP="00D25C2E">
      <w:pPr>
        <w:numPr>
          <w:ilvl w:val="0"/>
          <w:numId w:val="11"/>
        </w:numPr>
        <w:ind w:left="360"/>
        <w:jc w:val="both"/>
        <w:rPr>
          <w:lang w:val="sl-SI"/>
        </w:rPr>
      </w:pPr>
      <w:r w:rsidRPr="008920DE">
        <w:rPr>
          <w:lang w:val="sl-SI"/>
        </w:rPr>
        <w:t xml:space="preserve">Ponuđaču </w:t>
      </w:r>
      <w:r w:rsidR="001B4BF4" w:rsidRPr="008920DE">
        <w:rPr>
          <w:b/>
        </w:rPr>
        <w:t>ALF-OM d.o.o. Banja Luka, Poslovnica Istočno Sarajevo</w:t>
      </w:r>
      <w:r w:rsidR="001B4BF4" w:rsidRPr="008920DE">
        <w:rPr>
          <w:lang w:val="sl-SI"/>
        </w:rPr>
        <w:t xml:space="preserve"> </w:t>
      </w:r>
      <w:r w:rsidRPr="008920DE">
        <w:rPr>
          <w:lang w:val="sl-SI"/>
        </w:rPr>
        <w:t xml:space="preserve">dodjeljuje se ugovor za nabavku </w:t>
      </w:r>
      <w:r w:rsidRPr="008920DE">
        <w:rPr>
          <w:sz w:val="22"/>
          <w:lang w:val="sl-SI"/>
        </w:rPr>
        <w:t xml:space="preserve">usluge </w:t>
      </w:r>
      <w:r w:rsidR="001B4BF4" w:rsidRPr="008920DE">
        <w:rPr>
          <w:lang w:val="sl-SI"/>
        </w:rPr>
        <w:t xml:space="preserve">servisiranja i održavanja kompjuterske </w:t>
      </w:r>
      <w:r w:rsidR="001B4BF4" w:rsidRPr="004177C4">
        <w:rPr>
          <w:lang w:val="sl-SI"/>
        </w:rPr>
        <w:t xml:space="preserve">opreme </w:t>
      </w:r>
      <w:r w:rsidRPr="004177C4">
        <w:rPr>
          <w:lang w:val="sl-SI"/>
        </w:rPr>
        <w:t>za potrebe Agencije za zaštitu ličnih podataka u BiH.</w:t>
      </w:r>
    </w:p>
    <w:p w:rsidR="00D25C2E" w:rsidRPr="0013255D" w:rsidRDefault="00D25C2E" w:rsidP="00D25C2E">
      <w:pPr>
        <w:pStyle w:val="ListParagraph"/>
        <w:rPr>
          <w:lang w:val="sl-SI"/>
        </w:rPr>
      </w:pPr>
    </w:p>
    <w:p w:rsidR="00D25C2E" w:rsidRPr="0013255D" w:rsidRDefault="00D25C2E" w:rsidP="00D25C2E">
      <w:pPr>
        <w:numPr>
          <w:ilvl w:val="0"/>
          <w:numId w:val="11"/>
        </w:numPr>
        <w:ind w:left="360"/>
        <w:jc w:val="both"/>
        <w:rPr>
          <w:sz w:val="22"/>
          <w:lang w:val="sl-SI"/>
        </w:rPr>
      </w:pPr>
      <w:r w:rsidRPr="0013255D">
        <w:rPr>
          <w:lang w:val="sl-SI"/>
        </w:rPr>
        <w:t>Ova Odluka stupa na snagu danom donošenja i dostavlja se ponuđaču.</w:t>
      </w:r>
    </w:p>
    <w:p w:rsidR="009D0E33" w:rsidRDefault="009D0E33" w:rsidP="00CA0E61">
      <w:pPr>
        <w:jc w:val="both"/>
        <w:rPr>
          <w:b/>
        </w:rPr>
      </w:pPr>
    </w:p>
    <w:p w:rsidR="007E2E61" w:rsidRDefault="007E2E61" w:rsidP="00CA0E61">
      <w:pPr>
        <w:jc w:val="both"/>
        <w:rPr>
          <w:b/>
        </w:rPr>
      </w:pPr>
    </w:p>
    <w:p w:rsidR="001E6F47" w:rsidRDefault="001E6F47" w:rsidP="00CA0E61">
      <w:pPr>
        <w:jc w:val="both"/>
        <w:rPr>
          <w:b/>
        </w:rPr>
      </w:pPr>
    </w:p>
    <w:p w:rsidR="009B7FEF" w:rsidRDefault="009B7FEF" w:rsidP="00CA0E61">
      <w:pPr>
        <w:jc w:val="both"/>
        <w:rPr>
          <w:b/>
        </w:rPr>
      </w:pPr>
    </w:p>
    <w:p w:rsidR="00CA0E61" w:rsidRDefault="00CA0E61" w:rsidP="00CA0E61">
      <w:pPr>
        <w:jc w:val="center"/>
        <w:rPr>
          <w:b/>
        </w:rPr>
      </w:pPr>
      <w:r>
        <w:rPr>
          <w:b/>
        </w:rPr>
        <w:t>O b r a z l o ž e n</w:t>
      </w:r>
      <w:r w:rsidR="003D5623">
        <w:rPr>
          <w:b/>
        </w:rPr>
        <w:t xml:space="preserve"> </w:t>
      </w:r>
      <w:r>
        <w:rPr>
          <w:b/>
        </w:rPr>
        <w:t>j e</w:t>
      </w:r>
    </w:p>
    <w:p w:rsidR="007E2E61" w:rsidRDefault="007E2E61" w:rsidP="00CA0E61">
      <w:pPr>
        <w:pStyle w:val="BodyText3"/>
        <w:jc w:val="both"/>
        <w:rPr>
          <w:rFonts w:ascii="Times New Roman" w:hAnsi="Times New Roman"/>
          <w:sz w:val="24"/>
          <w:szCs w:val="24"/>
          <w:lang w:val="sl-SI" w:eastAsia="hr-HR"/>
        </w:rPr>
      </w:pPr>
    </w:p>
    <w:p w:rsidR="001E6F47" w:rsidRDefault="001E6F47" w:rsidP="00CA0E61">
      <w:pPr>
        <w:pStyle w:val="BodyText3"/>
        <w:jc w:val="both"/>
        <w:rPr>
          <w:rFonts w:ascii="Times New Roman" w:hAnsi="Times New Roman"/>
          <w:sz w:val="24"/>
          <w:szCs w:val="24"/>
          <w:lang w:val="sl-SI" w:eastAsia="hr-HR"/>
        </w:rPr>
      </w:pPr>
    </w:p>
    <w:p w:rsidR="00945ED3" w:rsidRDefault="00945ED3" w:rsidP="00945ED3">
      <w:pPr>
        <w:jc w:val="both"/>
      </w:pPr>
      <w:r>
        <w:t>Na osnovu Zahtjeva za nabavku usluge broj:</w:t>
      </w:r>
      <w:r w:rsidRPr="0026442E">
        <w:rPr>
          <w:lang w:val="sl-SI"/>
        </w:rPr>
        <w:t xml:space="preserve"> </w:t>
      </w:r>
      <w:r w:rsidR="004177C4">
        <w:rPr>
          <w:lang w:val="sl-SI"/>
        </w:rPr>
        <w:t xml:space="preserve">UP1 08-16-19-24-1/23 od </w:t>
      </w:r>
      <w:r>
        <w:rPr>
          <w:lang w:val="sl-SI"/>
        </w:rPr>
        <w:t xml:space="preserve">5.12.2023. pokrenut je postupak direktnog sporazuma za </w:t>
      </w:r>
      <w:r>
        <w:t xml:space="preserve">nabavku usluge </w:t>
      </w:r>
      <w:r>
        <w:rPr>
          <w:lang w:val="sl-SI"/>
        </w:rPr>
        <w:t>servisiranja i održavanja kompjuterske opreme</w:t>
      </w:r>
      <w:r>
        <w:t xml:space="preserve"> za potrebe Agencije za zaštitu ličnih podataka u Bosni i Hercegovini.</w:t>
      </w:r>
    </w:p>
    <w:p w:rsidR="00D25C2E" w:rsidRDefault="00D25C2E" w:rsidP="00CA0E61">
      <w:pPr>
        <w:pStyle w:val="BodyText3"/>
        <w:jc w:val="both"/>
        <w:rPr>
          <w:rFonts w:ascii="Times New Roman" w:hAnsi="Times New Roman"/>
          <w:sz w:val="24"/>
          <w:szCs w:val="24"/>
          <w:lang w:val="sl-SI" w:eastAsia="hr-HR"/>
        </w:rPr>
      </w:pPr>
    </w:p>
    <w:p w:rsidR="00945ED3" w:rsidRDefault="00D25C2E" w:rsidP="00D25C2E">
      <w:pPr>
        <w:jc w:val="both"/>
        <w:rPr>
          <w:lang w:val="sl-SI"/>
        </w:rPr>
      </w:pPr>
      <w:r w:rsidRPr="0013255D">
        <w:rPr>
          <w:lang w:val="sl-SI"/>
        </w:rPr>
        <w:t xml:space="preserve">U skladu sa članom 65. Zakona o javnim nabavkama Bosne i Hercegovine, Komisija za javne nabavke </w:t>
      </w:r>
      <w:r w:rsidR="004177C4" w:rsidRPr="0013255D">
        <w:rPr>
          <w:lang w:val="sl-SI"/>
        </w:rPr>
        <w:t>izvršila</w:t>
      </w:r>
      <w:r w:rsidR="004177C4" w:rsidRPr="0013255D">
        <w:rPr>
          <w:lang w:val="sl-SI"/>
        </w:rPr>
        <w:t xml:space="preserve"> </w:t>
      </w:r>
      <w:r w:rsidRPr="0013255D">
        <w:rPr>
          <w:lang w:val="sl-SI"/>
        </w:rPr>
        <w:t>je ocjenu ponude</w:t>
      </w:r>
      <w:r w:rsidR="00945ED3">
        <w:rPr>
          <w:lang w:val="sl-SI"/>
        </w:rPr>
        <w:t>, koja je blagovremeno zaprimljena,</w:t>
      </w:r>
      <w:r w:rsidR="00945ED3" w:rsidRPr="007710E8">
        <w:rPr>
          <w:lang w:val="sl-SI"/>
        </w:rPr>
        <w:t xml:space="preserve"> </w:t>
      </w:r>
      <w:r w:rsidRPr="0013255D">
        <w:t xml:space="preserve">u postupku </w:t>
      </w:r>
      <w:r w:rsidRPr="0013255D">
        <w:rPr>
          <w:lang w:val="sl-SI"/>
        </w:rPr>
        <w:t xml:space="preserve">za nabavku usluge </w:t>
      </w:r>
      <w:r w:rsidR="00461EC1">
        <w:rPr>
          <w:lang w:val="sl-SI"/>
        </w:rPr>
        <w:t>servisiranja i održavanja kompjuterske opreme</w:t>
      </w:r>
      <w:r w:rsidR="00461EC1" w:rsidRPr="0013255D">
        <w:rPr>
          <w:sz w:val="22"/>
          <w:lang w:val="sl-SI"/>
        </w:rPr>
        <w:t xml:space="preserve"> </w:t>
      </w:r>
      <w:r w:rsidRPr="0013255D">
        <w:rPr>
          <w:lang w:val="sl-SI"/>
        </w:rPr>
        <w:t xml:space="preserve">za potrebe Agencije </w:t>
      </w:r>
      <w:r w:rsidRPr="0013255D">
        <w:t xml:space="preserve">i sačinila Zapisnik </w:t>
      </w:r>
      <w:r w:rsidRPr="0013255D">
        <w:rPr>
          <w:lang w:val="sl-SI"/>
        </w:rPr>
        <w:t xml:space="preserve">broj: </w:t>
      </w:r>
      <w:r w:rsidRPr="0013255D">
        <w:t>UP1 0</w:t>
      </w:r>
      <w:r w:rsidR="00462EF0">
        <w:t>8</w:t>
      </w:r>
      <w:r w:rsidRPr="0013255D">
        <w:t>-16-19-2</w:t>
      </w:r>
      <w:r w:rsidR="00461EC1">
        <w:t>4</w:t>
      </w:r>
      <w:r w:rsidRPr="0013255D">
        <w:t>-4/2</w:t>
      </w:r>
      <w:r w:rsidR="00462EF0">
        <w:t>3</w:t>
      </w:r>
      <w:r w:rsidRPr="0013255D">
        <w:t xml:space="preserve"> </w:t>
      </w:r>
      <w:r w:rsidRPr="0013255D">
        <w:rPr>
          <w:lang w:val="sl-SI"/>
        </w:rPr>
        <w:t xml:space="preserve">od </w:t>
      </w:r>
      <w:r>
        <w:rPr>
          <w:lang w:val="sl-SI"/>
        </w:rPr>
        <w:t>1</w:t>
      </w:r>
      <w:r w:rsidR="00462EF0">
        <w:rPr>
          <w:lang w:val="sl-SI"/>
        </w:rPr>
        <w:t>1</w:t>
      </w:r>
      <w:r w:rsidRPr="0013255D">
        <w:rPr>
          <w:lang w:val="sl-SI"/>
        </w:rPr>
        <w:t>.12.202</w:t>
      </w:r>
      <w:r w:rsidR="00462EF0">
        <w:rPr>
          <w:lang w:val="sl-SI"/>
        </w:rPr>
        <w:t>3</w:t>
      </w:r>
      <w:r w:rsidRPr="0013255D">
        <w:rPr>
          <w:lang w:val="sl-SI"/>
        </w:rPr>
        <w:t xml:space="preserve">. koji je prihvaćen i potpisan od strane članova Komisije. </w:t>
      </w:r>
    </w:p>
    <w:p w:rsidR="009E6E13" w:rsidRDefault="009E6E13" w:rsidP="00945ED3">
      <w:pPr>
        <w:jc w:val="both"/>
        <w:rPr>
          <w:lang w:val="sl-SI"/>
        </w:rPr>
      </w:pPr>
    </w:p>
    <w:p w:rsidR="00945ED3" w:rsidRPr="00876F16" w:rsidRDefault="00945ED3" w:rsidP="00945ED3">
      <w:pPr>
        <w:jc w:val="both"/>
        <w:rPr>
          <w:b/>
          <w:lang w:val="sl-SI"/>
        </w:rPr>
      </w:pPr>
      <w:r w:rsidRPr="0013255D">
        <w:rPr>
          <w:lang w:val="sl-SI"/>
        </w:rPr>
        <w:t>Ponuda ponuđača</w:t>
      </w:r>
      <w:r>
        <w:rPr>
          <w:lang w:val="sl-SI"/>
        </w:rPr>
        <w:t xml:space="preserve"> </w:t>
      </w:r>
      <w:r w:rsidRPr="00461EC1">
        <w:t>ALF</w:t>
      </w:r>
      <w:r>
        <w:noBreakHyphen/>
      </w:r>
      <w:r w:rsidRPr="00461EC1">
        <w:t>OM d.o.o. Banja Luka, Poslovnica Istočno Sarajevo</w:t>
      </w:r>
      <w:r>
        <w:rPr>
          <w:lang w:val="sl-SI"/>
        </w:rPr>
        <w:t>,</w:t>
      </w:r>
      <w:r w:rsidRPr="0013255D">
        <w:rPr>
          <w:b/>
          <w:lang w:val="sl-SI"/>
        </w:rPr>
        <w:t xml:space="preserve"> </w:t>
      </w:r>
      <w:r w:rsidRPr="0013255D">
        <w:rPr>
          <w:lang w:val="sl-SI"/>
        </w:rPr>
        <w:t>broj</w:t>
      </w:r>
      <w:r>
        <w:rPr>
          <w:lang w:val="sl-SI"/>
        </w:rPr>
        <w:t xml:space="preserve"> ponude</w:t>
      </w:r>
      <w:r w:rsidRPr="0013255D">
        <w:rPr>
          <w:lang w:val="sl-SI"/>
        </w:rPr>
        <w:t xml:space="preserve">: </w:t>
      </w:r>
      <w:r>
        <w:rPr>
          <w:lang w:val="sl-SI"/>
        </w:rPr>
        <w:t>0415</w:t>
      </w:r>
      <w:r w:rsidRPr="0013255D">
        <w:t>/2</w:t>
      </w:r>
      <w:r>
        <w:t xml:space="preserve">3 </w:t>
      </w:r>
      <w:r w:rsidR="004177C4">
        <w:t xml:space="preserve">GG od 7.12.2023, </w:t>
      </w:r>
      <w:r w:rsidR="004177C4" w:rsidRPr="00876F16">
        <w:t>ocijenjena</w:t>
      </w:r>
      <w:r w:rsidR="004177C4" w:rsidRPr="00876F16">
        <w:t xml:space="preserve"> </w:t>
      </w:r>
      <w:r w:rsidRPr="00876F16">
        <w:t>je kao prihvatljiva i Kom</w:t>
      </w:r>
      <w:r w:rsidR="009E6E13">
        <w:t>i</w:t>
      </w:r>
      <w:r w:rsidRPr="00876F16">
        <w:t xml:space="preserve">sija za javne nabavke je dala preporuku Direktoru Agencije da </w:t>
      </w:r>
      <w:r w:rsidR="00876F16" w:rsidRPr="00876F16">
        <w:rPr>
          <w:lang w:val="sl-SI"/>
        </w:rPr>
        <w:t xml:space="preserve">prihvati ponudu ponuđača </w:t>
      </w:r>
      <w:r w:rsidR="00876F16" w:rsidRPr="00876F16">
        <w:t>ALF</w:t>
      </w:r>
      <w:r w:rsidR="00876F16" w:rsidRPr="00876F16">
        <w:noBreakHyphen/>
        <w:t>OM d.o.o. Banja Luka, Poslovnica Istočno Sarajevo</w:t>
      </w:r>
      <w:r w:rsidR="00B0760A" w:rsidRPr="00876F16">
        <w:t>.</w:t>
      </w:r>
    </w:p>
    <w:p w:rsidR="00D25C2E" w:rsidRDefault="00D25C2E" w:rsidP="00CA0E61">
      <w:pPr>
        <w:pStyle w:val="BodyText3"/>
        <w:jc w:val="both"/>
        <w:rPr>
          <w:rFonts w:ascii="Times New Roman" w:hAnsi="Times New Roman"/>
          <w:sz w:val="24"/>
          <w:szCs w:val="24"/>
          <w:lang w:val="sl-SI" w:eastAsia="hr-HR"/>
        </w:rPr>
      </w:pPr>
    </w:p>
    <w:p w:rsidR="007C6410" w:rsidRPr="0013255D" w:rsidRDefault="007C6410" w:rsidP="007C6410">
      <w:pPr>
        <w:jc w:val="both"/>
        <w:rPr>
          <w:lang w:val="sl-SI"/>
        </w:rPr>
      </w:pPr>
      <w:r w:rsidRPr="0013255D">
        <w:rPr>
          <w:lang w:val="sl-SI"/>
        </w:rPr>
        <w:lastRenderedPageBreak/>
        <w:t>Shodno navedenom, a u skladu sa članom 90. Zakona o javnim nabavkama u Bosni i Hercegovini, odlučeno je kao u dispozitivu.</w:t>
      </w:r>
    </w:p>
    <w:p w:rsidR="007C6410" w:rsidRDefault="007C6410" w:rsidP="00CA0E61">
      <w:pPr>
        <w:pStyle w:val="BodyText3"/>
        <w:jc w:val="both"/>
        <w:rPr>
          <w:rFonts w:ascii="Times New Roman" w:hAnsi="Times New Roman"/>
          <w:sz w:val="24"/>
          <w:szCs w:val="24"/>
          <w:lang w:val="sl-SI" w:eastAsia="hr-HR"/>
        </w:rPr>
      </w:pPr>
    </w:p>
    <w:p w:rsidR="007C6410" w:rsidRPr="0013255D" w:rsidRDefault="007C6410" w:rsidP="007C6410">
      <w:pPr>
        <w:jc w:val="both"/>
        <w:rPr>
          <w:lang w:val="sl-SI"/>
        </w:rPr>
      </w:pPr>
      <w:r w:rsidRPr="0013255D">
        <w:rPr>
          <w:lang w:val="sl-SI"/>
        </w:rPr>
        <w:t>Odluka o izboru najpovoljnijeg ponuđača i dodjeli ugovora</w:t>
      </w:r>
      <w:r w:rsidRPr="0013255D">
        <w:rPr>
          <w:b/>
          <w:lang w:val="sl-SI"/>
        </w:rPr>
        <w:t xml:space="preserve"> </w:t>
      </w:r>
      <w:r w:rsidR="004177C4">
        <w:rPr>
          <w:lang w:val="sl-SI"/>
        </w:rPr>
        <w:t>objavi</w:t>
      </w:r>
      <w:r w:rsidRPr="0013255D">
        <w:rPr>
          <w:lang w:val="sl-SI"/>
        </w:rPr>
        <w:t>će se na internet stranici Ugovornog organa u skladu sa odredbama člana 70. stav (6) Zakona.</w:t>
      </w:r>
    </w:p>
    <w:p w:rsidR="007C6410" w:rsidRDefault="007C6410" w:rsidP="00CA0E61">
      <w:pPr>
        <w:pStyle w:val="BodyText3"/>
        <w:jc w:val="both"/>
        <w:rPr>
          <w:rFonts w:ascii="Times New Roman" w:hAnsi="Times New Roman"/>
          <w:sz w:val="24"/>
          <w:szCs w:val="24"/>
          <w:lang w:val="sl-SI" w:eastAsia="hr-HR"/>
        </w:rPr>
      </w:pPr>
    </w:p>
    <w:p w:rsidR="00D25C2E" w:rsidRDefault="00D25C2E" w:rsidP="00CA0E61">
      <w:pPr>
        <w:pStyle w:val="BodyText3"/>
        <w:jc w:val="both"/>
        <w:rPr>
          <w:rFonts w:ascii="Times New Roman" w:hAnsi="Times New Roman"/>
          <w:sz w:val="24"/>
          <w:szCs w:val="24"/>
          <w:lang w:val="sl-SI" w:eastAsia="hr-HR"/>
        </w:rPr>
      </w:pPr>
    </w:p>
    <w:p w:rsidR="001E6F47" w:rsidRDefault="001E6F47" w:rsidP="00CA0E61">
      <w:pPr>
        <w:pStyle w:val="BodyText3"/>
        <w:jc w:val="both"/>
        <w:rPr>
          <w:rFonts w:ascii="Times New Roman" w:hAnsi="Times New Roman"/>
          <w:sz w:val="24"/>
          <w:szCs w:val="24"/>
          <w:lang w:val="sl-SI" w:eastAsia="hr-HR"/>
        </w:rPr>
      </w:pPr>
    </w:p>
    <w:p w:rsidR="001E6F47" w:rsidRDefault="001E6F47" w:rsidP="00CA0E61">
      <w:pPr>
        <w:pStyle w:val="BodyText3"/>
        <w:jc w:val="both"/>
        <w:rPr>
          <w:rFonts w:ascii="Times New Roman" w:hAnsi="Times New Roman"/>
          <w:sz w:val="24"/>
          <w:szCs w:val="24"/>
          <w:lang w:val="sl-SI" w:eastAsia="hr-HR"/>
        </w:rPr>
      </w:pPr>
    </w:p>
    <w:p w:rsidR="009D0E33" w:rsidRPr="00462EF0" w:rsidRDefault="009D0E33" w:rsidP="009B7FEF">
      <w:pPr>
        <w:pStyle w:val="BodyText3"/>
        <w:jc w:val="both"/>
        <w:rPr>
          <w:lang w:val="sl-SI"/>
        </w:rPr>
      </w:pPr>
    </w:p>
    <w:p w:rsidR="009D0E33" w:rsidRDefault="007C6410" w:rsidP="007C6410">
      <w:pPr>
        <w:ind w:left="6372" w:firstLine="708"/>
      </w:pPr>
      <w:r w:rsidRPr="00C10B68">
        <w:rPr>
          <w:b/>
        </w:rPr>
        <w:t>D I R E K T O R</w:t>
      </w:r>
    </w:p>
    <w:p w:rsidR="009D0E33" w:rsidRDefault="009D0E33" w:rsidP="00CA0E61"/>
    <w:p w:rsidR="007C6410" w:rsidRDefault="007C6410" w:rsidP="007C6410">
      <w:pPr>
        <w:ind w:left="6372"/>
      </w:pPr>
      <w:r>
        <w:rPr>
          <w:b/>
        </w:rPr>
        <w:t xml:space="preserve">       </w:t>
      </w:r>
      <w:r w:rsidR="00635BFA">
        <w:rPr>
          <w:b/>
        </w:rPr>
        <w:t xml:space="preserve">  </w:t>
      </w:r>
      <w:r>
        <w:rPr>
          <w:b/>
        </w:rPr>
        <w:t>dr. Dragoljub Reljić</w:t>
      </w:r>
    </w:p>
    <w:p w:rsidR="00BE64CA" w:rsidRDefault="00BE64CA" w:rsidP="00CA0E61"/>
    <w:p w:rsidR="007E2E61" w:rsidRDefault="007E2E61" w:rsidP="00CA0E61"/>
    <w:p w:rsidR="007E2E61" w:rsidRDefault="007E2E61" w:rsidP="00CA0E61"/>
    <w:p w:rsidR="00CA0E61" w:rsidRPr="00C10B68" w:rsidRDefault="00CA0E61" w:rsidP="00CA0E61">
      <w:pPr>
        <w:rPr>
          <w:b/>
        </w:rPr>
      </w:pPr>
      <w:r>
        <w:t>Dostaviti:</w:t>
      </w:r>
    </w:p>
    <w:p w:rsidR="00CF57DA" w:rsidRDefault="00461EC1" w:rsidP="00CF57DA">
      <w:pPr>
        <w:numPr>
          <w:ilvl w:val="0"/>
          <w:numId w:val="7"/>
        </w:numPr>
      </w:pPr>
      <w:r>
        <w:t>ALF-OM</w:t>
      </w:r>
      <w:r w:rsidR="00CF57DA">
        <w:t>,</w:t>
      </w:r>
      <w:r>
        <w:t xml:space="preserve"> Poslovnica I. Sarajevo</w:t>
      </w:r>
    </w:p>
    <w:p w:rsidR="00CF57DA" w:rsidRDefault="00CF57DA" w:rsidP="00CF57DA">
      <w:pPr>
        <w:ind w:left="720"/>
      </w:pPr>
      <w:r>
        <w:t xml:space="preserve">e-mail: </w:t>
      </w:r>
      <w:r w:rsidR="00461EC1">
        <w:t>goran.gotovac</w:t>
      </w:r>
      <w:r>
        <w:t>@</w:t>
      </w:r>
      <w:r w:rsidR="00461EC1">
        <w:t>alf-om.com</w:t>
      </w:r>
    </w:p>
    <w:p w:rsidR="00CA0E61" w:rsidRDefault="00CA0E61" w:rsidP="00CA0E61">
      <w:pPr>
        <w:numPr>
          <w:ilvl w:val="0"/>
          <w:numId w:val="7"/>
        </w:numPr>
      </w:pPr>
      <w:r>
        <w:t xml:space="preserve">Odsjek za </w:t>
      </w:r>
      <w:proofErr w:type="spellStart"/>
      <w:r>
        <w:t>rač</w:t>
      </w:r>
      <w:proofErr w:type="spellEnd"/>
      <w:r>
        <w:t>. mat. poslove</w:t>
      </w:r>
    </w:p>
    <w:p w:rsidR="00CA0E61" w:rsidRDefault="000A6DC2" w:rsidP="00CA0E61">
      <w:pPr>
        <w:numPr>
          <w:ilvl w:val="0"/>
          <w:numId w:val="7"/>
        </w:numPr>
      </w:pPr>
      <w:r>
        <w:t xml:space="preserve">Web </w:t>
      </w:r>
      <w:r w:rsidR="00CA0E61">
        <w:t>redakcij</w:t>
      </w:r>
      <w:r w:rsidR="00FA764F">
        <w:t>a</w:t>
      </w:r>
      <w:r w:rsidR="00CA0E61">
        <w:t xml:space="preserve"> </w:t>
      </w:r>
      <w:r w:rsidR="00CA0E61" w:rsidRPr="001578F9">
        <w:t>AZLP</w:t>
      </w:r>
      <w:r w:rsidR="00CA0E61" w:rsidRPr="000A6DC2">
        <w:t xml:space="preserve">                                                               </w:t>
      </w:r>
      <w:r>
        <w:t xml:space="preserve"> </w:t>
      </w:r>
    </w:p>
    <w:p w:rsidR="00F56D0F" w:rsidRPr="000A6DC2" w:rsidRDefault="00CA0E61" w:rsidP="00F56D0F">
      <w:pPr>
        <w:numPr>
          <w:ilvl w:val="0"/>
          <w:numId w:val="7"/>
        </w:numPr>
      </w:pPr>
      <w:r>
        <w:t xml:space="preserve">a/a     </w:t>
      </w:r>
      <w:bookmarkStart w:id="0" w:name="_GoBack"/>
      <w:bookmarkEnd w:id="0"/>
    </w:p>
    <w:sectPr w:rsidR="00F56D0F" w:rsidRPr="000A6DC2" w:rsidSect="007E2E61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560" w:right="1133" w:bottom="1418" w:left="1134" w:header="426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2554" w:rsidRDefault="00332554" w:rsidP="00133642">
      <w:r>
        <w:separator/>
      </w:r>
    </w:p>
  </w:endnote>
  <w:endnote w:type="continuationSeparator" w:id="0">
    <w:p w:rsidR="00332554" w:rsidRDefault="00332554" w:rsidP="001336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YDutchR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D1D" w:rsidRDefault="00EF1D1D" w:rsidP="00EF1D1D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Sarajevo-Сарајево, Dubrovačka broj </w:t>
    </w:r>
    <w:r>
      <w:rPr>
        <w:sz w:val="20"/>
        <w:lang w:val="bs-Cyrl-BA"/>
      </w:rPr>
      <w:t>6</w:t>
    </w:r>
    <w:r>
      <w:rPr>
        <w:sz w:val="20"/>
      </w:rPr>
      <w:t xml:space="preserve"> – </w:t>
    </w:r>
    <w:r>
      <w:rPr>
        <w:sz w:val="20"/>
        <w:lang w:val="bs-Cyrl-BA"/>
      </w:rPr>
      <w:t xml:space="preserve">Дубровачка </w:t>
    </w:r>
    <w:r>
      <w:rPr>
        <w:sz w:val="20"/>
      </w:rPr>
      <w:t xml:space="preserve">број </w:t>
    </w:r>
    <w:r>
      <w:rPr>
        <w:sz w:val="20"/>
        <w:lang w:val="bs-Cyrl-BA"/>
      </w:rPr>
      <w:t>6</w:t>
    </w:r>
    <w:r>
      <w:rPr>
        <w:sz w:val="20"/>
      </w:rPr>
      <w:t xml:space="preserve">  </w:t>
    </w:r>
  </w:p>
  <w:p w:rsidR="00296339" w:rsidRPr="00296339" w:rsidRDefault="00EF1D1D" w:rsidP="00EF1D1D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 </w:t>
    </w:r>
    <w:r>
      <w:rPr>
        <w:sz w:val="20"/>
        <w:lang w:val="sr-Cyrl-CS"/>
      </w:rPr>
      <w:t>t</w:t>
    </w:r>
    <w:r>
      <w:rPr>
        <w:sz w:val="20"/>
      </w:rPr>
      <w:t>el/</w:t>
    </w:r>
    <w:r>
      <w:rPr>
        <w:sz w:val="20"/>
        <w:lang w:val="sr-Cyrl-CS"/>
      </w:rPr>
      <w:t>т</w:t>
    </w:r>
    <w:r>
      <w:rPr>
        <w:sz w:val="20"/>
      </w:rPr>
      <w:t>ел ++387 33 726-250</w:t>
    </w:r>
    <w:r>
      <w:rPr>
        <w:sz w:val="20"/>
        <w:lang w:val="sr-Cyrl-CS"/>
      </w:rPr>
      <w:t>,</w:t>
    </w:r>
    <w:r>
      <w:rPr>
        <w:sz w:val="20"/>
      </w:rPr>
      <w:t xml:space="preserve">  faks/</w:t>
    </w:r>
    <w:r>
      <w:rPr>
        <w:sz w:val="20"/>
        <w:lang w:val="sr-Cyrl-CS"/>
      </w:rPr>
      <w:t>ф</w:t>
    </w:r>
    <w:r>
      <w:rPr>
        <w:sz w:val="20"/>
      </w:rPr>
      <w:t>а</w:t>
    </w:r>
    <w:r>
      <w:rPr>
        <w:sz w:val="20"/>
        <w:lang w:val="sr-Cyrl-CS"/>
      </w:rPr>
      <w:t>кс</w:t>
    </w:r>
    <w:r w:rsidR="001E4D41">
      <w:rPr>
        <w:sz w:val="20"/>
        <w:lang w:val="bs-Latn-BA"/>
      </w:rPr>
      <w:t xml:space="preserve"> </w:t>
    </w:r>
    <w:r w:rsidR="001E4D41">
      <w:rPr>
        <w:sz w:val="20"/>
      </w:rPr>
      <w:t xml:space="preserve">++387 33 </w:t>
    </w:r>
    <w:r>
      <w:rPr>
        <w:sz w:val="20"/>
      </w:rPr>
      <w:t xml:space="preserve"> 726-251</w:t>
    </w:r>
    <w:r w:rsidR="00296339">
      <w:rPr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7295" w:rsidRDefault="00B47295" w:rsidP="00B47295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Sarajevo-Сарајево, </w:t>
    </w:r>
    <w:r w:rsidR="001173DF">
      <w:rPr>
        <w:sz w:val="20"/>
      </w:rPr>
      <w:t xml:space="preserve">Dubrovačka broj </w:t>
    </w:r>
    <w:r w:rsidR="001173DF">
      <w:rPr>
        <w:sz w:val="20"/>
        <w:lang w:val="bs-Cyrl-BA"/>
      </w:rPr>
      <w:t>6</w:t>
    </w:r>
    <w:r>
      <w:rPr>
        <w:sz w:val="20"/>
      </w:rPr>
      <w:t xml:space="preserve"> </w:t>
    </w:r>
    <w:r w:rsidR="001173DF">
      <w:rPr>
        <w:sz w:val="20"/>
      </w:rPr>
      <w:t>–</w:t>
    </w:r>
    <w:r>
      <w:rPr>
        <w:sz w:val="20"/>
      </w:rPr>
      <w:t xml:space="preserve"> </w:t>
    </w:r>
    <w:r w:rsidR="001173DF">
      <w:rPr>
        <w:sz w:val="20"/>
        <w:lang w:val="bs-Cyrl-BA"/>
      </w:rPr>
      <w:t xml:space="preserve">Дубровачка </w:t>
    </w:r>
    <w:r w:rsidR="001173DF">
      <w:rPr>
        <w:sz w:val="20"/>
      </w:rPr>
      <w:t xml:space="preserve">број </w:t>
    </w:r>
    <w:r w:rsidR="001173DF">
      <w:rPr>
        <w:sz w:val="20"/>
        <w:lang w:val="bs-Cyrl-BA"/>
      </w:rPr>
      <w:t>6</w:t>
    </w:r>
    <w:r>
      <w:rPr>
        <w:sz w:val="20"/>
      </w:rPr>
      <w:t xml:space="preserve">  </w:t>
    </w:r>
  </w:p>
  <w:p w:rsidR="00B47295" w:rsidRPr="00296339" w:rsidRDefault="00B47295" w:rsidP="00B47295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 </w:t>
    </w:r>
    <w:r>
      <w:rPr>
        <w:sz w:val="20"/>
        <w:lang w:val="sr-Cyrl-CS"/>
      </w:rPr>
      <w:t>t</w:t>
    </w:r>
    <w:r>
      <w:rPr>
        <w:sz w:val="20"/>
      </w:rPr>
      <w:t>el/</w:t>
    </w:r>
    <w:r>
      <w:rPr>
        <w:sz w:val="20"/>
        <w:lang w:val="sr-Cyrl-CS"/>
      </w:rPr>
      <w:t>т</w:t>
    </w:r>
    <w:r>
      <w:rPr>
        <w:sz w:val="20"/>
      </w:rPr>
      <w:t>ел ++387 33 726-250</w:t>
    </w:r>
    <w:r>
      <w:rPr>
        <w:sz w:val="20"/>
        <w:lang w:val="sr-Cyrl-CS"/>
      </w:rPr>
      <w:t>,</w:t>
    </w:r>
    <w:r>
      <w:rPr>
        <w:sz w:val="20"/>
      </w:rPr>
      <w:t xml:space="preserve">  faks/</w:t>
    </w:r>
    <w:r>
      <w:rPr>
        <w:sz w:val="20"/>
        <w:lang w:val="sr-Cyrl-CS"/>
      </w:rPr>
      <w:t>ф</w:t>
    </w:r>
    <w:r>
      <w:rPr>
        <w:sz w:val="20"/>
      </w:rPr>
      <w:t>а</w:t>
    </w:r>
    <w:r>
      <w:rPr>
        <w:sz w:val="20"/>
        <w:lang w:val="sr-Cyrl-CS"/>
      </w:rPr>
      <w:t>кс</w:t>
    </w:r>
    <w:r>
      <w:rPr>
        <w:sz w:val="20"/>
      </w:rPr>
      <w:t xml:space="preserve"> </w:t>
    </w:r>
    <w:r w:rsidR="00BE64CA">
      <w:rPr>
        <w:sz w:val="20"/>
      </w:rPr>
      <w:t xml:space="preserve">++387 33 </w:t>
    </w:r>
    <w:r>
      <w:rPr>
        <w:sz w:val="20"/>
      </w:rPr>
      <w:t xml:space="preserve">726-251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2554" w:rsidRDefault="00332554" w:rsidP="00133642">
      <w:r>
        <w:separator/>
      </w:r>
    </w:p>
  </w:footnote>
  <w:footnote w:type="continuationSeparator" w:id="0">
    <w:p w:rsidR="00332554" w:rsidRDefault="00332554" w:rsidP="001336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80" w:rightFromText="180" w:horzAnchor="margin" w:tblpXSpec="center" w:tblpY="-900"/>
      <w:tblW w:w="8581" w:type="dxa"/>
      <w:tblLayout w:type="fixed"/>
      <w:tblLook w:val="0000" w:firstRow="0" w:lastRow="0" w:firstColumn="0" w:lastColumn="0" w:noHBand="0" w:noVBand="0"/>
    </w:tblPr>
    <w:tblGrid>
      <w:gridCol w:w="3528"/>
      <w:gridCol w:w="1260"/>
      <w:gridCol w:w="3793"/>
    </w:tblGrid>
    <w:tr w:rsidR="00DD3E17" w:rsidRPr="00967F78" w:rsidTr="00967F78">
      <w:trPr>
        <w:trHeight w:val="995"/>
      </w:trPr>
      <w:tc>
        <w:tcPr>
          <w:tcW w:w="3528" w:type="dxa"/>
        </w:tcPr>
        <w:p w:rsidR="00DD3E17" w:rsidRPr="00967F78" w:rsidRDefault="00DD3E17" w:rsidP="00296339">
          <w:pPr>
            <w:jc w:val="center"/>
            <w:rPr>
              <w:i/>
              <w:sz w:val="20"/>
            </w:rPr>
          </w:pPr>
        </w:p>
      </w:tc>
      <w:tc>
        <w:tcPr>
          <w:tcW w:w="1260" w:type="dxa"/>
        </w:tcPr>
        <w:p w:rsidR="00DD3E17" w:rsidRPr="00967F78" w:rsidRDefault="00DD3E17" w:rsidP="00791044">
          <w:pPr>
            <w:jc w:val="center"/>
            <w:rPr>
              <w:i/>
              <w:sz w:val="20"/>
            </w:rPr>
          </w:pPr>
        </w:p>
      </w:tc>
      <w:tc>
        <w:tcPr>
          <w:tcW w:w="3793" w:type="dxa"/>
        </w:tcPr>
        <w:p w:rsidR="00DD3E17" w:rsidRPr="00967F78" w:rsidRDefault="00DD3E17" w:rsidP="00296339">
          <w:pPr>
            <w:jc w:val="center"/>
            <w:rPr>
              <w:i/>
              <w:sz w:val="20"/>
            </w:rPr>
          </w:pPr>
        </w:p>
      </w:tc>
    </w:tr>
  </w:tbl>
  <w:p w:rsidR="00133642" w:rsidRDefault="00133642" w:rsidP="0029633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80" w:rightFromText="180" w:horzAnchor="margin" w:tblpXSpec="center" w:tblpY="-900"/>
      <w:tblW w:w="8581" w:type="dxa"/>
      <w:tblLayout w:type="fixed"/>
      <w:tblLook w:val="0000" w:firstRow="0" w:lastRow="0" w:firstColumn="0" w:lastColumn="0" w:noHBand="0" w:noVBand="0"/>
    </w:tblPr>
    <w:tblGrid>
      <w:gridCol w:w="3528"/>
      <w:gridCol w:w="1260"/>
      <w:gridCol w:w="3793"/>
    </w:tblGrid>
    <w:tr w:rsidR="00464006" w:rsidRPr="00967F78" w:rsidTr="00292849">
      <w:trPr>
        <w:trHeight w:val="995"/>
      </w:trPr>
      <w:tc>
        <w:tcPr>
          <w:tcW w:w="3528" w:type="dxa"/>
        </w:tcPr>
        <w:p w:rsidR="00464006" w:rsidRPr="00967F78" w:rsidRDefault="00464006" w:rsidP="00292849">
          <w:pPr>
            <w:jc w:val="center"/>
            <w:rPr>
              <w:iCs/>
              <w:sz w:val="20"/>
            </w:rPr>
          </w:pPr>
          <w:r w:rsidRPr="00967F78">
            <w:rPr>
              <w:iCs/>
              <w:sz w:val="20"/>
            </w:rPr>
            <w:t>BOSNA I HERCEGOVINA</w:t>
          </w:r>
        </w:p>
        <w:p w:rsidR="00464006" w:rsidRPr="00967F78" w:rsidRDefault="00464006" w:rsidP="00292849">
          <w:pPr>
            <w:jc w:val="center"/>
            <w:rPr>
              <w:iCs/>
              <w:sz w:val="20"/>
              <w:lang w:val="sr-Cyrl-CS"/>
            </w:rPr>
          </w:pPr>
          <w:r w:rsidRPr="00967F78">
            <w:rPr>
              <w:iCs/>
              <w:sz w:val="20"/>
            </w:rPr>
            <w:t>Agencija za zaštitu ličnih/osobnih podataka u Bosni i Hercegovini</w:t>
          </w:r>
        </w:p>
        <w:p w:rsidR="00464006" w:rsidRPr="00967F78" w:rsidRDefault="00464006" w:rsidP="00292849">
          <w:pPr>
            <w:jc w:val="center"/>
            <w:rPr>
              <w:i/>
              <w:sz w:val="20"/>
            </w:rPr>
          </w:pPr>
          <w:r w:rsidRPr="00967F78">
            <w:rPr>
              <w:iCs/>
              <w:sz w:val="20"/>
            </w:rPr>
            <w:t>S a r a j e v o</w:t>
          </w:r>
        </w:p>
      </w:tc>
      <w:tc>
        <w:tcPr>
          <w:tcW w:w="1260" w:type="dxa"/>
        </w:tcPr>
        <w:p w:rsidR="00464006" w:rsidRPr="00967F78" w:rsidRDefault="00E3101C" w:rsidP="00292849">
          <w:pPr>
            <w:jc w:val="center"/>
            <w:rPr>
              <w:i/>
              <w:sz w:val="20"/>
            </w:rPr>
          </w:pPr>
          <w:r>
            <w:rPr>
              <w:noProof/>
              <w:sz w:val="20"/>
              <w:lang w:val="en-US" w:eastAsia="en-US"/>
            </w:rPr>
            <w:drawing>
              <wp:inline distT="0" distB="0" distL="0" distR="0" wp14:anchorId="255E02BF" wp14:editId="229C1CD4">
                <wp:extent cx="600075" cy="685800"/>
                <wp:effectExtent l="0" t="0" r="9525" b="0"/>
                <wp:docPr id="10" name="Picture 10" descr="bih-grb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ih-grb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lum bright="12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075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793" w:type="dxa"/>
        </w:tcPr>
        <w:p w:rsidR="00464006" w:rsidRPr="00967F78" w:rsidRDefault="00464006" w:rsidP="00292849">
          <w:pPr>
            <w:jc w:val="center"/>
            <w:rPr>
              <w:iCs/>
              <w:sz w:val="20"/>
            </w:rPr>
          </w:pPr>
          <w:r w:rsidRPr="00967F78">
            <w:rPr>
              <w:iCs/>
              <w:sz w:val="20"/>
            </w:rPr>
            <w:t>БОСНА И ХЕРЦЕГОВИНА</w:t>
          </w:r>
        </w:p>
        <w:p w:rsidR="00464006" w:rsidRPr="00967F78" w:rsidRDefault="00464006" w:rsidP="00292849">
          <w:pPr>
            <w:jc w:val="center"/>
            <w:rPr>
              <w:iCs/>
              <w:sz w:val="20"/>
            </w:rPr>
          </w:pPr>
          <w:r w:rsidRPr="00967F78">
            <w:rPr>
              <w:iCs/>
              <w:sz w:val="20"/>
            </w:rPr>
            <w:t>Агенција за заштиту личних података</w:t>
          </w:r>
        </w:p>
        <w:p w:rsidR="00464006" w:rsidRPr="00967F78" w:rsidRDefault="00464006" w:rsidP="00292849">
          <w:pPr>
            <w:jc w:val="center"/>
            <w:rPr>
              <w:iCs/>
              <w:sz w:val="20"/>
            </w:rPr>
          </w:pPr>
          <w:r w:rsidRPr="00967F78">
            <w:rPr>
              <w:iCs/>
              <w:sz w:val="20"/>
            </w:rPr>
            <w:t>у Босни и Херцеговини</w:t>
          </w:r>
        </w:p>
        <w:p w:rsidR="00464006" w:rsidRPr="00967F78" w:rsidRDefault="00464006" w:rsidP="00292849">
          <w:pPr>
            <w:jc w:val="center"/>
            <w:rPr>
              <w:i/>
              <w:sz w:val="20"/>
            </w:rPr>
          </w:pPr>
          <w:r w:rsidRPr="00967F78">
            <w:rPr>
              <w:iCs/>
              <w:sz w:val="20"/>
            </w:rPr>
            <w:t>С а р а ј е в о</w:t>
          </w:r>
        </w:p>
      </w:tc>
    </w:tr>
  </w:tbl>
  <w:p w:rsidR="00464006" w:rsidRDefault="0046400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C60AF"/>
    <w:multiLevelType w:val="hybridMultilevel"/>
    <w:tmpl w:val="A66CF628"/>
    <w:lvl w:ilvl="0" w:tplc="9DD2EF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C926B8"/>
    <w:multiLevelType w:val="hybridMultilevel"/>
    <w:tmpl w:val="52B67FCA"/>
    <w:lvl w:ilvl="0" w:tplc="752469D4">
      <w:numFmt w:val="bullet"/>
      <w:lvlText w:val="–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597ED8"/>
    <w:multiLevelType w:val="hybridMultilevel"/>
    <w:tmpl w:val="E2E62658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956685"/>
    <w:multiLevelType w:val="hybridMultilevel"/>
    <w:tmpl w:val="9C0041DA"/>
    <w:lvl w:ilvl="0" w:tplc="141A0017">
      <w:start w:val="1"/>
      <w:numFmt w:val="lowerLetter"/>
      <w:lvlText w:val="%1)"/>
      <w:lvlJc w:val="left"/>
      <w:pPr>
        <w:ind w:left="708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28" w:hanging="360"/>
      </w:pPr>
    </w:lvl>
    <w:lvl w:ilvl="2" w:tplc="141A001B" w:tentative="1">
      <w:start w:val="1"/>
      <w:numFmt w:val="lowerRoman"/>
      <w:lvlText w:val="%3."/>
      <w:lvlJc w:val="right"/>
      <w:pPr>
        <w:ind w:left="2148" w:hanging="180"/>
      </w:pPr>
    </w:lvl>
    <w:lvl w:ilvl="3" w:tplc="141A000F" w:tentative="1">
      <w:start w:val="1"/>
      <w:numFmt w:val="decimal"/>
      <w:lvlText w:val="%4."/>
      <w:lvlJc w:val="left"/>
      <w:pPr>
        <w:ind w:left="2868" w:hanging="360"/>
      </w:pPr>
    </w:lvl>
    <w:lvl w:ilvl="4" w:tplc="141A0019" w:tentative="1">
      <w:start w:val="1"/>
      <w:numFmt w:val="lowerLetter"/>
      <w:lvlText w:val="%5."/>
      <w:lvlJc w:val="left"/>
      <w:pPr>
        <w:ind w:left="3588" w:hanging="360"/>
      </w:pPr>
    </w:lvl>
    <w:lvl w:ilvl="5" w:tplc="141A001B" w:tentative="1">
      <w:start w:val="1"/>
      <w:numFmt w:val="lowerRoman"/>
      <w:lvlText w:val="%6."/>
      <w:lvlJc w:val="right"/>
      <w:pPr>
        <w:ind w:left="4308" w:hanging="180"/>
      </w:pPr>
    </w:lvl>
    <w:lvl w:ilvl="6" w:tplc="141A000F" w:tentative="1">
      <w:start w:val="1"/>
      <w:numFmt w:val="decimal"/>
      <w:lvlText w:val="%7."/>
      <w:lvlJc w:val="left"/>
      <w:pPr>
        <w:ind w:left="5028" w:hanging="360"/>
      </w:pPr>
    </w:lvl>
    <w:lvl w:ilvl="7" w:tplc="141A0019" w:tentative="1">
      <w:start w:val="1"/>
      <w:numFmt w:val="lowerLetter"/>
      <w:lvlText w:val="%8."/>
      <w:lvlJc w:val="left"/>
      <w:pPr>
        <w:ind w:left="5748" w:hanging="360"/>
      </w:pPr>
    </w:lvl>
    <w:lvl w:ilvl="8" w:tplc="141A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4" w15:restartNumberingAfterBreak="0">
    <w:nsid w:val="254D2722"/>
    <w:multiLevelType w:val="hybridMultilevel"/>
    <w:tmpl w:val="2084A86E"/>
    <w:lvl w:ilvl="0" w:tplc="141A0013">
      <w:start w:val="1"/>
      <w:numFmt w:val="upperRoman"/>
      <w:lvlText w:val="%1."/>
      <w:lvlJc w:val="righ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AD3EEA"/>
    <w:multiLevelType w:val="hybridMultilevel"/>
    <w:tmpl w:val="44224268"/>
    <w:lvl w:ilvl="0" w:tplc="1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080" w:hanging="360"/>
      </w:pPr>
    </w:lvl>
    <w:lvl w:ilvl="2" w:tplc="141A001B" w:tentative="1">
      <w:start w:val="1"/>
      <w:numFmt w:val="lowerRoman"/>
      <w:lvlText w:val="%3."/>
      <w:lvlJc w:val="right"/>
      <w:pPr>
        <w:ind w:left="1800" w:hanging="180"/>
      </w:pPr>
    </w:lvl>
    <w:lvl w:ilvl="3" w:tplc="141A000F" w:tentative="1">
      <w:start w:val="1"/>
      <w:numFmt w:val="decimal"/>
      <w:lvlText w:val="%4."/>
      <w:lvlJc w:val="left"/>
      <w:pPr>
        <w:ind w:left="2520" w:hanging="360"/>
      </w:pPr>
    </w:lvl>
    <w:lvl w:ilvl="4" w:tplc="141A0019" w:tentative="1">
      <w:start w:val="1"/>
      <w:numFmt w:val="lowerLetter"/>
      <w:lvlText w:val="%5."/>
      <w:lvlJc w:val="left"/>
      <w:pPr>
        <w:ind w:left="3240" w:hanging="360"/>
      </w:pPr>
    </w:lvl>
    <w:lvl w:ilvl="5" w:tplc="141A001B" w:tentative="1">
      <w:start w:val="1"/>
      <w:numFmt w:val="lowerRoman"/>
      <w:lvlText w:val="%6."/>
      <w:lvlJc w:val="right"/>
      <w:pPr>
        <w:ind w:left="3960" w:hanging="180"/>
      </w:pPr>
    </w:lvl>
    <w:lvl w:ilvl="6" w:tplc="141A000F" w:tentative="1">
      <w:start w:val="1"/>
      <w:numFmt w:val="decimal"/>
      <w:lvlText w:val="%7."/>
      <w:lvlJc w:val="left"/>
      <w:pPr>
        <w:ind w:left="4680" w:hanging="360"/>
      </w:pPr>
    </w:lvl>
    <w:lvl w:ilvl="7" w:tplc="141A0019" w:tentative="1">
      <w:start w:val="1"/>
      <w:numFmt w:val="lowerLetter"/>
      <w:lvlText w:val="%8."/>
      <w:lvlJc w:val="left"/>
      <w:pPr>
        <w:ind w:left="5400" w:hanging="360"/>
      </w:pPr>
    </w:lvl>
    <w:lvl w:ilvl="8" w:tplc="1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32A02FC"/>
    <w:multiLevelType w:val="hybridMultilevel"/>
    <w:tmpl w:val="1EA4FE52"/>
    <w:lvl w:ilvl="0" w:tplc="C926389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5570AC0"/>
    <w:multiLevelType w:val="hybridMultilevel"/>
    <w:tmpl w:val="28385E7A"/>
    <w:lvl w:ilvl="0" w:tplc="141A0013">
      <w:start w:val="1"/>
      <w:numFmt w:val="upperRoman"/>
      <w:lvlText w:val="%1."/>
      <w:lvlJc w:val="righ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BF5C46"/>
    <w:multiLevelType w:val="hybridMultilevel"/>
    <w:tmpl w:val="E96423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5457E8C"/>
    <w:multiLevelType w:val="hybridMultilevel"/>
    <w:tmpl w:val="E9308C0E"/>
    <w:lvl w:ilvl="0" w:tplc="C5AA7EF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CBC5FDB"/>
    <w:multiLevelType w:val="hybridMultilevel"/>
    <w:tmpl w:val="28EC4DD6"/>
    <w:lvl w:ilvl="0" w:tplc="1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080" w:hanging="360"/>
      </w:pPr>
    </w:lvl>
    <w:lvl w:ilvl="2" w:tplc="141A001B" w:tentative="1">
      <w:start w:val="1"/>
      <w:numFmt w:val="lowerRoman"/>
      <w:lvlText w:val="%3."/>
      <w:lvlJc w:val="right"/>
      <w:pPr>
        <w:ind w:left="1800" w:hanging="180"/>
      </w:pPr>
    </w:lvl>
    <w:lvl w:ilvl="3" w:tplc="141A000F" w:tentative="1">
      <w:start w:val="1"/>
      <w:numFmt w:val="decimal"/>
      <w:lvlText w:val="%4."/>
      <w:lvlJc w:val="left"/>
      <w:pPr>
        <w:ind w:left="2520" w:hanging="360"/>
      </w:pPr>
    </w:lvl>
    <w:lvl w:ilvl="4" w:tplc="141A0019" w:tentative="1">
      <w:start w:val="1"/>
      <w:numFmt w:val="lowerLetter"/>
      <w:lvlText w:val="%5."/>
      <w:lvlJc w:val="left"/>
      <w:pPr>
        <w:ind w:left="3240" w:hanging="360"/>
      </w:pPr>
    </w:lvl>
    <w:lvl w:ilvl="5" w:tplc="141A001B" w:tentative="1">
      <w:start w:val="1"/>
      <w:numFmt w:val="lowerRoman"/>
      <w:lvlText w:val="%6."/>
      <w:lvlJc w:val="right"/>
      <w:pPr>
        <w:ind w:left="3960" w:hanging="180"/>
      </w:pPr>
    </w:lvl>
    <w:lvl w:ilvl="6" w:tplc="141A000F" w:tentative="1">
      <w:start w:val="1"/>
      <w:numFmt w:val="decimal"/>
      <w:lvlText w:val="%7."/>
      <w:lvlJc w:val="left"/>
      <w:pPr>
        <w:ind w:left="4680" w:hanging="360"/>
      </w:pPr>
    </w:lvl>
    <w:lvl w:ilvl="7" w:tplc="141A0019" w:tentative="1">
      <w:start w:val="1"/>
      <w:numFmt w:val="lowerLetter"/>
      <w:lvlText w:val="%8."/>
      <w:lvlJc w:val="left"/>
      <w:pPr>
        <w:ind w:left="5400" w:hanging="360"/>
      </w:pPr>
    </w:lvl>
    <w:lvl w:ilvl="8" w:tplc="1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5"/>
  </w:num>
  <w:num w:numId="3">
    <w:abstractNumId w:val="3"/>
  </w:num>
  <w:num w:numId="4">
    <w:abstractNumId w:val="0"/>
  </w:num>
  <w:num w:numId="5">
    <w:abstractNumId w:val="6"/>
  </w:num>
  <w:num w:numId="6">
    <w:abstractNumId w:val="1"/>
  </w:num>
  <w:num w:numId="7">
    <w:abstractNumId w:val="8"/>
  </w:num>
  <w:num w:numId="8">
    <w:abstractNumId w:val="4"/>
  </w:num>
  <w:num w:numId="9">
    <w:abstractNumId w:val="7"/>
  </w:num>
  <w:num w:numId="10">
    <w:abstractNumId w:val="9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01C"/>
    <w:rsid w:val="000237DA"/>
    <w:rsid w:val="00035165"/>
    <w:rsid w:val="000351DB"/>
    <w:rsid w:val="00060A9E"/>
    <w:rsid w:val="00063279"/>
    <w:rsid w:val="00072FB4"/>
    <w:rsid w:val="00076C52"/>
    <w:rsid w:val="00082A7D"/>
    <w:rsid w:val="000A37E4"/>
    <w:rsid w:val="000A6DC2"/>
    <w:rsid w:val="000D288A"/>
    <w:rsid w:val="000F4FB6"/>
    <w:rsid w:val="001173DF"/>
    <w:rsid w:val="00133642"/>
    <w:rsid w:val="001838C1"/>
    <w:rsid w:val="001B4BF4"/>
    <w:rsid w:val="001E4D41"/>
    <w:rsid w:val="001E6F47"/>
    <w:rsid w:val="002156F0"/>
    <w:rsid w:val="00220F29"/>
    <w:rsid w:val="002351BA"/>
    <w:rsid w:val="002465A9"/>
    <w:rsid w:val="00266640"/>
    <w:rsid w:val="00282950"/>
    <w:rsid w:val="00292849"/>
    <w:rsid w:val="00296339"/>
    <w:rsid w:val="00297490"/>
    <w:rsid w:val="002A1031"/>
    <w:rsid w:val="0031375B"/>
    <w:rsid w:val="0032418C"/>
    <w:rsid w:val="00325BD6"/>
    <w:rsid w:val="00332554"/>
    <w:rsid w:val="0033579A"/>
    <w:rsid w:val="003401E4"/>
    <w:rsid w:val="003619C9"/>
    <w:rsid w:val="00362D8B"/>
    <w:rsid w:val="003658BA"/>
    <w:rsid w:val="00366B23"/>
    <w:rsid w:val="00380A8E"/>
    <w:rsid w:val="00397D72"/>
    <w:rsid w:val="003C6F33"/>
    <w:rsid w:val="003D5623"/>
    <w:rsid w:val="003E5C41"/>
    <w:rsid w:val="004177C4"/>
    <w:rsid w:val="004345E4"/>
    <w:rsid w:val="00450252"/>
    <w:rsid w:val="00461EC1"/>
    <w:rsid w:val="00462EF0"/>
    <w:rsid w:val="00464006"/>
    <w:rsid w:val="004768FE"/>
    <w:rsid w:val="00482685"/>
    <w:rsid w:val="00483AD4"/>
    <w:rsid w:val="00486588"/>
    <w:rsid w:val="00487CA8"/>
    <w:rsid w:val="004C4A74"/>
    <w:rsid w:val="004E19BD"/>
    <w:rsid w:val="00507F91"/>
    <w:rsid w:val="00561E36"/>
    <w:rsid w:val="00571F40"/>
    <w:rsid w:val="005B5BAE"/>
    <w:rsid w:val="005B6A08"/>
    <w:rsid w:val="005C07D8"/>
    <w:rsid w:val="005C5D6C"/>
    <w:rsid w:val="005D0315"/>
    <w:rsid w:val="005D21E6"/>
    <w:rsid w:val="00603FD0"/>
    <w:rsid w:val="0060516B"/>
    <w:rsid w:val="00611C26"/>
    <w:rsid w:val="0061751A"/>
    <w:rsid w:val="0063198F"/>
    <w:rsid w:val="00635BFA"/>
    <w:rsid w:val="00642640"/>
    <w:rsid w:val="00692D4A"/>
    <w:rsid w:val="006A03F7"/>
    <w:rsid w:val="006A5912"/>
    <w:rsid w:val="006E562C"/>
    <w:rsid w:val="0070035B"/>
    <w:rsid w:val="007063FD"/>
    <w:rsid w:val="007328F0"/>
    <w:rsid w:val="00745D3A"/>
    <w:rsid w:val="00754D10"/>
    <w:rsid w:val="00791044"/>
    <w:rsid w:val="007A05C7"/>
    <w:rsid w:val="007B0DC5"/>
    <w:rsid w:val="007B41C0"/>
    <w:rsid w:val="007C6410"/>
    <w:rsid w:val="007E2E61"/>
    <w:rsid w:val="007F69D9"/>
    <w:rsid w:val="00841814"/>
    <w:rsid w:val="0084417C"/>
    <w:rsid w:val="00845099"/>
    <w:rsid w:val="00845273"/>
    <w:rsid w:val="00856B41"/>
    <w:rsid w:val="00876F16"/>
    <w:rsid w:val="008920DE"/>
    <w:rsid w:val="008D1827"/>
    <w:rsid w:val="008D1C0F"/>
    <w:rsid w:val="008E24CF"/>
    <w:rsid w:val="00945ED3"/>
    <w:rsid w:val="00962DB2"/>
    <w:rsid w:val="00965066"/>
    <w:rsid w:val="00967F78"/>
    <w:rsid w:val="00975D28"/>
    <w:rsid w:val="00991AB0"/>
    <w:rsid w:val="009A4D9D"/>
    <w:rsid w:val="009B7FEF"/>
    <w:rsid w:val="009C5A3F"/>
    <w:rsid w:val="009D0E33"/>
    <w:rsid w:val="009E2FC7"/>
    <w:rsid w:val="009E6E13"/>
    <w:rsid w:val="009F67B8"/>
    <w:rsid w:val="00A029CB"/>
    <w:rsid w:val="00A24CBC"/>
    <w:rsid w:val="00A3588C"/>
    <w:rsid w:val="00A4492F"/>
    <w:rsid w:val="00A53E2D"/>
    <w:rsid w:val="00AC6463"/>
    <w:rsid w:val="00AE3450"/>
    <w:rsid w:val="00AF62FB"/>
    <w:rsid w:val="00B006F4"/>
    <w:rsid w:val="00B01062"/>
    <w:rsid w:val="00B0760A"/>
    <w:rsid w:val="00B15B48"/>
    <w:rsid w:val="00B30B6C"/>
    <w:rsid w:val="00B3315D"/>
    <w:rsid w:val="00B40312"/>
    <w:rsid w:val="00B46FB9"/>
    <w:rsid w:val="00B47295"/>
    <w:rsid w:val="00B85FD6"/>
    <w:rsid w:val="00B92AF4"/>
    <w:rsid w:val="00BB0C3E"/>
    <w:rsid w:val="00BB1198"/>
    <w:rsid w:val="00BC2AC4"/>
    <w:rsid w:val="00BE64CA"/>
    <w:rsid w:val="00BE77B8"/>
    <w:rsid w:val="00C238E5"/>
    <w:rsid w:val="00C330DB"/>
    <w:rsid w:val="00C35C89"/>
    <w:rsid w:val="00C52FF2"/>
    <w:rsid w:val="00C61C82"/>
    <w:rsid w:val="00C7149B"/>
    <w:rsid w:val="00C7670B"/>
    <w:rsid w:val="00C96014"/>
    <w:rsid w:val="00CA0E61"/>
    <w:rsid w:val="00CF57DA"/>
    <w:rsid w:val="00D0707F"/>
    <w:rsid w:val="00D256F1"/>
    <w:rsid w:val="00D25C2E"/>
    <w:rsid w:val="00D2693D"/>
    <w:rsid w:val="00D34B27"/>
    <w:rsid w:val="00D4086B"/>
    <w:rsid w:val="00D46B3B"/>
    <w:rsid w:val="00DB5D52"/>
    <w:rsid w:val="00DC69B1"/>
    <w:rsid w:val="00DD3E17"/>
    <w:rsid w:val="00DE49C4"/>
    <w:rsid w:val="00E10656"/>
    <w:rsid w:val="00E12154"/>
    <w:rsid w:val="00E3101C"/>
    <w:rsid w:val="00E31CD2"/>
    <w:rsid w:val="00E34337"/>
    <w:rsid w:val="00E35282"/>
    <w:rsid w:val="00E5064D"/>
    <w:rsid w:val="00E56564"/>
    <w:rsid w:val="00E5696E"/>
    <w:rsid w:val="00E82208"/>
    <w:rsid w:val="00EA463A"/>
    <w:rsid w:val="00EE3806"/>
    <w:rsid w:val="00EF1858"/>
    <w:rsid w:val="00EF1D1D"/>
    <w:rsid w:val="00F10E17"/>
    <w:rsid w:val="00F52FE9"/>
    <w:rsid w:val="00F544EF"/>
    <w:rsid w:val="00F56D0F"/>
    <w:rsid w:val="00F7357A"/>
    <w:rsid w:val="00FA1C83"/>
    <w:rsid w:val="00FA764F"/>
    <w:rsid w:val="00FC4187"/>
    <w:rsid w:val="00FC4811"/>
    <w:rsid w:val="00FC5579"/>
    <w:rsid w:val="00FD1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46B0345"/>
  <w15:docId w15:val="{809CF0BE-A941-48B3-935A-CF0CCB681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bs-Latn-BA" w:eastAsia="bs-Latn-B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2D8B"/>
    <w:rPr>
      <w:rFonts w:ascii="Times New Roman" w:eastAsia="Times New Roman" w:hAnsi="Times New Roman"/>
      <w:sz w:val="24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33642"/>
    <w:rPr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13364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33642"/>
  </w:style>
  <w:style w:type="paragraph" w:styleId="Footer">
    <w:name w:val="footer"/>
    <w:basedOn w:val="Normal"/>
    <w:link w:val="FooterChar"/>
    <w:uiPriority w:val="99"/>
    <w:unhideWhenUsed/>
    <w:rsid w:val="00133642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33642"/>
  </w:style>
  <w:style w:type="paragraph" w:styleId="BalloonText">
    <w:name w:val="Balloon Text"/>
    <w:basedOn w:val="Normal"/>
    <w:link w:val="BalloonTextChar"/>
    <w:uiPriority w:val="99"/>
    <w:semiHidden/>
    <w:unhideWhenUsed/>
    <w:rsid w:val="00DD3E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D3E17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rsid w:val="00296339"/>
    <w:pPr>
      <w:tabs>
        <w:tab w:val="left" w:pos="537"/>
        <w:tab w:val="center" w:pos="4500"/>
      </w:tabs>
      <w:ind w:firstLine="720"/>
      <w:jc w:val="both"/>
    </w:pPr>
    <w:rPr>
      <w:i/>
      <w:iCs/>
    </w:rPr>
  </w:style>
  <w:style w:type="character" w:customStyle="1" w:styleId="BodyTextIndentChar">
    <w:name w:val="Body Text Indent Char"/>
    <w:link w:val="BodyTextIndent"/>
    <w:rsid w:val="00296339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BodyText3">
    <w:name w:val="Body Text 3"/>
    <w:basedOn w:val="Normal"/>
    <w:link w:val="BodyText3Char"/>
    <w:rsid w:val="00362D8B"/>
    <w:pPr>
      <w:spacing w:after="120"/>
    </w:pPr>
    <w:rPr>
      <w:rFonts w:ascii="CYDutchR" w:hAnsi="CYDutchR"/>
      <w:sz w:val="16"/>
      <w:szCs w:val="16"/>
      <w:lang w:val="en-US" w:eastAsia="en-US"/>
    </w:rPr>
  </w:style>
  <w:style w:type="character" w:customStyle="1" w:styleId="BodyText3Char">
    <w:name w:val="Body Text 3 Char"/>
    <w:link w:val="BodyText3"/>
    <w:rsid w:val="00362D8B"/>
    <w:rPr>
      <w:rFonts w:ascii="CYDutchR" w:eastAsia="Times New Roman" w:hAnsi="CYDutchR"/>
      <w:sz w:val="16"/>
      <w:szCs w:val="16"/>
      <w:lang w:val="en-US" w:eastAsia="en-US"/>
    </w:rPr>
  </w:style>
  <w:style w:type="character" w:styleId="Hyperlink">
    <w:name w:val="Hyperlink"/>
    <w:uiPriority w:val="99"/>
    <w:unhideWhenUsed/>
    <w:rsid w:val="00571F40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060A9E"/>
    <w:rPr>
      <w:color w:val="800080"/>
      <w:u w:val="single"/>
    </w:rPr>
  </w:style>
  <w:style w:type="character" w:customStyle="1" w:styleId="hps">
    <w:name w:val="hps"/>
    <w:rsid w:val="00487CA8"/>
  </w:style>
  <w:style w:type="paragraph" w:customStyle="1" w:styleId="Default">
    <w:name w:val="Default"/>
    <w:rsid w:val="00A24CBC"/>
    <w:pPr>
      <w:widowControl w:val="0"/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  <w:lang w:val="en-US" w:eastAsia="en-US"/>
    </w:rPr>
  </w:style>
  <w:style w:type="character" w:styleId="Strong">
    <w:name w:val="Strong"/>
    <w:uiPriority w:val="22"/>
    <w:qFormat/>
    <w:rsid w:val="00BC2AC4"/>
    <w:rPr>
      <w:b/>
      <w:bCs/>
    </w:rPr>
  </w:style>
  <w:style w:type="paragraph" w:styleId="ListParagraph">
    <w:name w:val="List Paragraph"/>
    <w:basedOn w:val="Normal"/>
    <w:uiPriority w:val="34"/>
    <w:qFormat/>
    <w:rsid w:val="00D25C2E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smet.mehanovic\Desktop\Memorandum\Memorandum%2026101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Memorandum 261018</Template>
  <TotalTime>47</TotalTime>
  <Pages>2</Pages>
  <Words>345</Words>
  <Characters>1887</Characters>
  <Application>Microsoft Office Word</Application>
  <DocSecurity>0</DocSecurity>
  <Lines>68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Ismet Mehanović</dc:creator>
  <cp:lastModifiedBy>Željka Vasković</cp:lastModifiedBy>
  <cp:revision>3</cp:revision>
  <cp:lastPrinted>2020-12-21T11:26:00Z</cp:lastPrinted>
  <dcterms:created xsi:type="dcterms:W3CDTF">2023-12-13T10:36:00Z</dcterms:created>
  <dcterms:modified xsi:type="dcterms:W3CDTF">2023-12-13T11:22:00Z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ada2c324364f2af94b31aa1a93eead65276335d3566b87721034ee2c30933dc5</vt:lpwstr>
  </property>
</Properties>
</file>