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1B" w:rsidRPr="00A964EF" w:rsidRDefault="00BE601B" w:rsidP="00E35074">
      <w:pPr>
        <w:jc w:val="both"/>
        <w:rPr>
          <w:lang w:val="sr-Latn-BA"/>
        </w:rPr>
      </w:pPr>
    </w:p>
    <w:p w:rsidR="00572F7D" w:rsidRPr="00A964EF" w:rsidRDefault="00572F7D" w:rsidP="00E35074">
      <w:pPr>
        <w:autoSpaceDE w:val="0"/>
        <w:autoSpaceDN w:val="0"/>
        <w:adjustRightInd w:val="0"/>
        <w:jc w:val="both"/>
        <w:rPr>
          <w:lang w:val="sr-Latn-BA"/>
        </w:rPr>
      </w:pPr>
    </w:p>
    <w:p w:rsidR="006068A0" w:rsidRPr="00A964EF" w:rsidRDefault="006068A0" w:rsidP="00E35074">
      <w:pPr>
        <w:pStyle w:val="BodyText3"/>
        <w:jc w:val="both"/>
        <w:rPr>
          <w:rFonts w:ascii="Times New Roman" w:hAnsi="Times New Roman"/>
          <w:bCs/>
          <w:noProof/>
          <w:color w:val="FF0000"/>
          <w:sz w:val="24"/>
          <w:szCs w:val="24"/>
          <w:lang w:val="sr-Latn-BA"/>
        </w:rPr>
      </w:pP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Sarajevo, </w:t>
      </w:r>
      <w:r w:rsidR="002B7DEC"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>1.12</w:t>
      </w:r>
      <w:r w:rsidR="004F102C">
        <w:rPr>
          <w:rFonts w:ascii="Times New Roman" w:hAnsi="Times New Roman"/>
          <w:bCs/>
          <w:noProof/>
          <w:sz w:val="24"/>
          <w:szCs w:val="24"/>
          <w:lang w:val="sr-Latn-BA"/>
        </w:rPr>
        <w:t>.2023.</w:t>
      </w:r>
    </w:p>
    <w:p w:rsidR="00023246" w:rsidRPr="00A964EF" w:rsidRDefault="00023246" w:rsidP="00E35074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Pr="00A964EF" w:rsidRDefault="00023246" w:rsidP="00E35074">
      <w:pPr>
        <w:autoSpaceDE w:val="0"/>
        <w:autoSpaceDN w:val="0"/>
        <w:adjustRightInd w:val="0"/>
        <w:jc w:val="both"/>
        <w:rPr>
          <w:lang w:val="sr-Latn-BA"/>
        </w:rPr>
      </w:pPr>
      <w:r w:rsidRPr="00A964EF">
        <w:rPr>
          <w:lang w:val="sr-Latn-BA"/>
        </w:rPr>
        <w:t>Na osnovu člana 70. stavovi (1) i (</w:t>
      </w:r>
      <w:r w:rsidR="006068A0" w:rsidRPr="00A964EF">
        <w:rPr>
          <w:lang w:val="sr-Latn-BA"/>
        </w:rPr>
        <w:t>2</w:t>
      </w:r>
      <w:r w:rsidRPr="00A964EF">
        <w:rPr>
          <w:lang w:val="sr-Latn-BA"/>
        </w:rPr>
        <w:t xml:space="preserve">) Zakona o javnim nabavkama Bosne i Hercegovine </w:t>
      </w:r>
      <w:r w:rsidR="004F102C">
        <w:rPr>
          <w:lang w:val="sr-Latn-BA"/>
        </w:rPr>
        <w:t>(„Službeni glasnik BiH“</w:t>
      </w:r>
      <w:r w:rsidRPr="00A964EF">
        <w:rPr>
          <w:lang w:val="sr-Latn-BA"/>
        </w:rPr>
        <w:t xml:space="preserve"> broj 39/14</w:t>
      </w:r>
      <w:r w:rsidR="00E00C55" w:rsidRPr="00A964EF">
        <w:rPr>
          <w:lang w:val="sr-Latn-BA"/>
        </w:rPr>
        <w:t xml:space="preserve"> i 59/22</w:t>
      </w:r>
      <w:r w:rsidRPr="00A964EF">
        <w:rPr>
          <w:lang w:val="sr-Latn-BA"/>
        </w:rPr>
        <w:t>) (u daljem tekstu Zakon) i</w:t>
      </w:r>
      <w:r w:rsidR="00572F7D" w:rsidRPr="00A964EF">
        <w:rPr>
          <w:lang w:val="sr-Latn-BA"/>
        </w:rPr>
        <w:t xml:space="preserve"> u skladu sa </w:t>
      </w:r>
      <w:r w:rsidR="006068A0" w:rsidRPr="00A964EF">
        <w:rPr>
          <w:lang w:val="sr-Latn-BA"/>
        </w:rPr>
        <w:t xml:space="preserve">članom 23. </w:t>
      </w:r>
      <w:r w:rsidR="00BF0BE8" w:rsidRPr="00A964EF">
        <w:rPr>
          <w:lang w:val="sr-Latn-BA"/>
        </w:rPr>
        <w:t>Pravilnika o javnim nabavkama</w:t>
      </w:r>
      <w:r w:rsidRPr="00A964EF">
        <w:rPr>
          <w:lang w:val="sr-Latn-BA"/>
        </w:rPr>
        <w:t xml:space="preserve"> </w:t>
      </w:r>
      <w:r w:rsidR="006068A0" w:rsidRPr="00A964EF">
        <w:rPr>
          <w:lang w:val="sr-Latn-BA"/>
        </w:rPr>
        <w:t xml:space="preserve">u </w:t>
      </w:r>
      <w:r w:rsidRPr="00A964EF">
        <w:rPr>
          <w:lang w:val="sr-Latn-BA"/>
        </w:rPr>
        <w:t>Agencij</w:t>
      </w:r>
      <w:r w:rsidR="006068A0" w:rsidRPr="00A964EF">
        <w:rPr>
          <w:lang w:val="sr-Latn-BA"/>
        </w:rPr>
        <w:t>i</w:t>
      </w:r>
      <w:r w:rsidRPr="00A964EF">
        <w:rPr>
          <w:lang w:val="sr-Latn-BA"/>
        </w:rPr>
        <w:t xml:space="preserve"> za zaštitu ličnih podataka u Bosni i Hercegovini</w:t>
      </w:r>
      <w:r w:rsidR="006068A0" w:rsidRPr="00A964EF">
        <w:rPr>
          <w:lang w:val="sr-Latn-BA"/>
        </w:rPr>
        <w:t xml:space="preserve"> broj: 05-1-16-1</w:t>
      </w:r>
      <w:r w:rsidR="004F102C">
        <w:rPr>
          <w:lang w:val="sr-Latn-BA"/>
        </w:rPr>
        <w:t xml:space="preserve">9-283-1/23 od 27.03.2023. </w:t>
      </w:r>
      <w:r w:rsidRPr="00A964EF">
        <w:rPr>
          <w:lang w:val="sr-Latn-BA"/>
        </w:rPr>
        <w:t xml:space="preserve">direktor Agencije za </w:t>
      </w:r>
      <w:r w:rsidR="004F102C">
        <w:rPr>
          <w:lang w:val="sr-Latn-BA"/>
        </w:rPr>
        <w:t xml:space="preserve">zaštitu ličnih </w:t>
      </w:r>
      <w:r w:rsidRPr="00A964EF">
        <w:rPr>
          <w:lang w:val="sr-Latn-BA"/>
        </w:rPr>
        <w:t>poda</w:t>
      </w:r>
      <w:r w:rsidR="004F102C">
        <w:rPr>
          <w:lang w:val="sr-Latn-BA"/>
        </w:rPr>
        <w:t>taka u Bosni i</w:t>
      </w:r>
      <w:r w:rsidR="006068A0" w:rsidRPr="00A964EF">
        <w:rPr>
          <w:lang w:val="sr-Latn-BA"/>
        </w:rPr>
        <w:t xml:space="preserve"> Hercegovini </w:t>
      </w:r>
      <w:r w:rsidRPr="00A964EF">
        <w:rPr>
          <w:lang w:val="sr-Latn-BA"/>
        </w:rPr>
        <w:t xml:space="preserve"> </w:t>
      </w:r>
      <w:r w:rsidRPr="00A964EF">
        <w:rPr>
          <w:i/>
          <w:lang w:val="sr-Latn-BA"/>
        </w:rPr>
        <w:t>d o n o s i</w:t>
      </w:r>
      <w:r w:rsidRPr="00A964EF">
        <w:rPr>
          <w:lang w:val="sr-Latn-BA"/>
        </w:rPr>
        <w:t>:</w:t>
      </w:r>
    </w:p>
    <w:p w:rsidR="004978A7" w:rsidRPr="00A964EF" w:rsidRDefault="004978A7" w:rsidP="00E35074">
      <w:pPr>
        <w:jc w:val="both"/>
        <w:rPr>
          <w:lang w:val="sr-Latn-BA"/>
        </w:rPr>
      </w:pPr>
    </w:p>
    <w:p w:rsidR="007741DD" w:rsidRPr="00A964EF" w:rsidRDefault="007741DD" w:rsidP="00E35074">
      <w:pPr>
        <w:jc w:val="center"/>
        <w:rPr>
          <w:lang w:val="sr-Latn-BA"/>
        </w:rPr>
      </w:pPr>
    </w:p>
    <w:p w:rsidR="00A43BC3" w:rsidRPr="00A964EF" w:rsidRDefault="00A43BC3" w:rsidP="00E35074">
      <w:pPr>
        <w:jc w:val="center"/>
        <w:rPr>
          <w:b/>
          <w:lang w:val="sr-Latn-BA"/>
        </w:rPr>
      </w:pPr>
      <w:r w:rsidRPr="00A964EF">
        <w:rPr>
          <w:b/>
          <w:lang w:val="sr-Latn-BA"/>
        </w:rPr>
        <w:t>O D L U K U</w:t>
      </w:r>
    </w:p>
    <w:p w:rsidR="00A43BC3" w:rsidRPr="00A964EF" w:rsidRDefault="00A43BC3" w:rsidP="00E35074">
      <w:pPr>
        <w:jc w:val="center"/>
        <w:rPr>
          <w:b/>
          <w:lang w:val="sr-Latn-BA"/>
        </w:rPr>
      </w:pPr>
      <w:r w:rsidRPr="00A964EF">
        <w:rPr>
          <w:b/>
          <w:lang w:val="sr-Latn-BA"/>
        </w:rPr>
        <w:t>o izboru najpovoljnijeg ponuđača</w:t>
      </w:r>
    </w:p>
    <w:p w:rsidR="004E3DF5" w:rsidRPr="00A964EF" w:rsidRDefault="004E3DF5" w:rsidP="00E35074">
      <w:pPr>
        <w:jc w:val="center"/>
        <w:rPr>
          <w:lang w:val="sr-Latn-BA"/>
        </w:rPr>
      </w:pPr>
    </w:p>
    <w:p w:rsidR="007741DD" w:rsidRPr="00A964EF" w:rsidRDefault="007741DD" w:rsidP="00E35074">
      <w:pPr>
        <w:jc w:val="both"/>
        <w:rPr>
          <w:lang w:val="sr-Latn-BA"/>
        </w:rPr>
      </w:pPr>
    </w:p>
    <w:p w:rsidR="00A15A34" w:rsidRPr="00A964EF" w:rsidRDefault="006068A0" w:rsidP="00E35074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sr-Latn-BA" w:eastAsia="en-US"/>
        </w:rPr>
      </w:pPr>
      <w:r w:rsidRPr="00A964EF">
        <w:rPr>
          <w:lang w:val="sr-Latn-BA"/>
        </w:rPr>
        <w:t xml:space="preserve">Prihvata se </w:t>
      </w:r>
      <w:r w:rsidR="003302C7" w:rsidRPr="00A964EF">
        <w:rPr>
          <w:lang w:val="sr-Latn-BA"/>
        </w:rPr>
        <w:t>preporuka</w:t>
      </w:r>
      <w:r w:rsidRPr="00A964EF">
        <w:rPr>
          <w:lang w:val="sr-Latn-BA"/>
        </w:rPr>
        <w:t xml:space="preserve"> Komisije za javne nabavke, iz Zapisnika o </w:t>
      </w:r>
      <w:proofErr w:type="spellStart"/>
      <w:r w:rsidRPr="00A964EF">
        <w:rPr>
          <w:lang w:val="sr-Latn-BA"/>
        </w:rPr>
        <w:t>pregledu</w:t>
      </w:r>
      <w:proofErr w:type="spellEnd"/>
      <w:r w:rsidRPr="00A964EF">
        <w:rPr>
          <w:lang w:val="sr-Latn-BA"/>
        </w:rPr>
        <w:t xml:space="preserve"> i ocjeni ponuda u konkurentskom zahtjevu javne nabavke broj: UP1 0</w:t>
      </w:r>
      <w:r w:rsidR="002B7DEC" w:rsidRPr="00A964EF">
        <w:rPr>
          <w:lang w:val="sr-Latn-BA"/>
        </w:rPr>
        <w:t>8</w:t>
      </w:r>
      <w:r w:rsidRPr="00A964EF">
        <w:rPr>
          <w:lang w:val="sr-Latn-BA"/>
        </w:rPr>
        <w:t>-16-19-</w:t>
      </w:r>
      <w:r w:rsidR="002B7DEC" w:rsidRPr="00A964EF">
        <w:rPr>
          <w:lang w:val="sr-Latn-BA"/>
        </w:rPr>
        <w:t>21</w:t>
      </w:r>
      <w:r w:rsidRPr="00A964EF">
        <w:rPr>
          <w:lang w:val="sr-Latn-BA"/>
        </w:rPr>
        <w:t xml:space="preserve">/23 – Nabavka </w:t>
      </w:r>
      <w:r w:rsidR="002B7DEC" w:rsidRPr="00A964EF">
        <w:rPr>
          <w:lang w:val="sr-Latn-BA"/>
        </w:rPr>
        <w:t>službenog putničkog vozila (ponovljeni postupak)</w:t>
      </w:r>
      <w:r w:rsidR="00C22810" w:rsidRPr="00A964EF">
        <w:rPr>
          <w:lang w:val="sr-Latn-BA"/>
        </w:rPr>
        <w:t xml:space="preserve"> da se ugovor zaključi</w:t>
      </w:r>
      <w:r w:rsidR="004F102C">
        <w:rPr>
          <w:lang w:val="sr-Latn-BA"/>
        </w:rPr>
        <w:t xml:space="preserve"> sa ponuđačem </w:t>
      </w:r>
      <w:proofErr w:type="spellStart"/>
      <w:r w:rsidR="004F102C">
        <w:rPr>
          <w:lang w:val="sr-Latn-BA"/>
        </w:rPr>
        <w:t>Berlijeta</w:t>
      </w:r>
      <w:proofErr w:type="spellEnd"/>
      <w:r w:rsidR="004F102C">
        <w:rPr>
          <w:lang w:val="sr-Latn-BA"/>
        </w:rPr>
        <w:t xml:space="preserve"> </w:t>
      </w:r>
      <w:proofErr w:type="spellStart"/>
      <w:r w:rsidR="004F102C">
        <w:rPr>
          <w:lang w:val="sr-Latn-BA"/>
        </w:rPr>
        <w:t>d.o.o</w:t>
      </w:r>
      <w:proofErr w:type="spellEnd"/>
      <w:r w:rsidR="004F102C">
        <w:rPr>
          <w:lang w:val="sr-Latn-BA"/>
        </w:rPr>
        <w:t>,</w:t>
      </w:r>
      <w:r w:rsidR="00A15A34" w:rsidRPr="00A964EF">
        <w:rPr>
          <w:lang w:val="sr-Latn-BA"/>
        </w:rPr>
        <w:t xml:space="preserve"> ulica </w:t>
      </w:r>
      <w:proofErr w:type="spellStart"/>
      <w:r w:rsidR="00A15A34" w:rsidRPr="00A964EF">
        <w:rPr>
          <w:lang w:val="sr-Latn-BA"/>
        </w:rPr>
        <w:t>Arnautovičko</w:t>
      </w:r>
      <w:proofErr w:type="spellEnd"/>
      <w:r w:rsidR="00A15A34" w:rsidRPr="00A964EF">
        <w:rPr>
          <w:lang w:val="sr-Latn-BA"/>
        </w:rPr>
        <w:t xml:space="preserve"> polje </w:t>
      </w:r>
      <w:proofErr w:type="spellStart"/>
      <w:r w:rsidR="00A15A34" w:rsidRPr="00A964EF">
        <w:rPr>
          <w:lang w:val="sr-Latn-BA"/>
        </w:rPr>
        <w:t>b.b</w:t>
      </w:r>
      <w:proofErr w:type="spellEnd"/>
      <w:r w:rsidR="00A15A34" w:rsidRPr="00A964EF">
        <w:rPr>
          <w:lang w:val="sr-Latn-BA"/>
        </w:rPr>
        <w:t xml:space="preserve">. Visoko, koji je </w:t>
      </w:r>
      <w:r w:rsidR="005E66FB" w:rsidRPr="00A964EF">
        <w:rPr>
          <w:lang w:val="sr-Latn-BA"/>
        </w:rPr>
        <w:t xml:space="preserve">dostavio ponudu </w:t>
      </w:r>
      <w:r w:rsidR="004F102C">
        <w:rPr>
          <w:lang w:val="sr-Latn-BA"/>
        </w:rPr>
        <w:t xml:space="preserve">broj: 03-11/23 od 23.11.2023. </w:t>
      </w:r>
      <w:r w:rsidR="005E66FB" w:rsidRPr="00A964EF">
        <w:rPr>
          <w:lang w:val="sr-Latn-BA"/>
        </w:rPr>
        <w:t>sa ukupnom cijenom u iznosu od 23.931,62 KM bez PDV-a</w:t>
      </w:r>
      <w:r w:rsidR="004F102C">
        <w:rPr>
          <w:lang w:val="sr-Latn-BA"/>
        </w:rPr>
        <w:t>,</w:t>
      </w:r>
      <w:r w:rsidR="005E66FB" w:rsidRPr="00A964EF">
        <w:rPr>
          <w:lang w:val="sr-Latn-BA"/>
        </w:rPr>
        <w:t xml:space="preserve"> odnosno 28.000,00 KM sa PDV-om</w:t>
      </w:r>
      <w:r w:rsidR="00C22810" w:rsidRPr="00A964EF">
        <w:rPr>
          <w:lang w:val="sr-Latn-BA"/>
        </w:rPr>
        <w:t>, kao najpovoljnijim ponuđačem.</w:t>
      </w:r>
    </w:p>
    <w:p w:rsidR="00D070F6" w:rsidRPr="00A964EF" w:rsidRDefault="00F55389" w:rsidP="00E35074">
      <w:pPr>
        <w:numPr>
          <w:ilvl w:val="0"/>
          <w:numId w:val="13"/>
        </w:numPr>
        <w:spacing w:after="240"/>
        <w:ind w:left="426"/>
        <w:jc w:val="both"/>
        <w:rPr>
          <w:lang w:val="sr-Latn-BA"/>
        </w:rPr>
      </w:pPr>
      <w:r w:rsidRPr="00A964EF">
        <w:rPr>
          <w:lang w:val="sr-Latn-BA"/>
        </w:rPr>
        <w:t xml:space="preserve">Izabrani ponuđač je dužan da dostavi dokaze o </w:t>
      </w:r>
      <w:proofErr w:type="spellStart"/>
      <w:r w:rsidRPr="00A964EF">
        <w:rPr>
          <w:lang w:val="sr-Latn-BA"/>
        </w:rPr>
        <w:t>kvalificiranosti</w:t>
      </w:r>
      <w:proofErr w:type="spellEnd"/>
      <w:r w:rsidR="004F102C">
        <w:rPr>
          <w:lang w:val="sr-Latn-BA"/>
        </w:rPr>
        <w:t>,</w:t>
      </w:r>
      <w:r w:rsidRPr="00A964EF">
        <w:rPr>
          <w:lang w:val="sr-Latn-BA"/>
        </w:rPr>
        <w:t xml:space="preserve"> u skladu sa članom 45. stav (1) tačk</w:t>
      </w:r>
      <w:r w:rsidR="00C22810" w:rsidRPr="00A964EF">
        <w:rPr>
          <w:lang w:val="sr-Latn-BA"/>
        </w:rPr>
        <w:t>a</w:t>
      </w:r>
      <w:r w:rsidRPr="00A964EF">
        <w:rPr>
          <w:lang w:val="sr-Latn-BA"/>
        </w:rPr>
        <w:t xml:space="preserve"> </w:t>
      </w:r>
      <w:r w:rsidR="00C22810" w:rsidRPr="00A964EF">
        <w:rPr>
          <w:lang w:val="sr-Latn-BA"/>
        </w:rPr>
        <w:t>d</w:t>
      </w:r>
      <w:r w:rsidRPr="00A964EF">
        <w:rPr>
          <w:lang w:val="sr-Latn-BA"/>
        </w:rPr>
        <w:t>) Zakona o javnim nabavkama u roku od 5 (pet)</w:t>
      </w:r>
      <w:r w:rsidR="00DF6C0B" w:rsidRPr="00A964EF">
        <w:rPr>
          <w:lang w:val="sr-Latn-BA"/>
        </w:rPr>
        <w:t xml:space="preserve"> dan</w:t>
      </w:r>
      <w:r w:rsidR="006068A0" w:rsidRPr="00A964EF">
        <w:rPr>
          <w:lang w:val="sr-Latn-BA"/>
        </w:rPr>
        <w:t xml:space="preserve">a od dana prijema ove Odluke. </w:t>
      </w:r>
    </w:p>
    <w:p w:rsidR="004D491B" w:rsidRPr="00A964EF" w:rsidRDefault="00C22810" w:rsidP="00E35074">
      <w:pPr>
        <w:spacing w:after="240"/>
        <w:ind w:left="426"/>
        <w:jc w:val="both"/>
        <w:rPr>
          <w:lang w:val="sr-Latn-BA"/>
        </w:rPr>
      </w:pPr>
      <w:r w:rsidRPr="00A964EF">
        <w:rPr>
          <w:lang w:val="sr-Latn-BA"/>
        </w:rPr>
        <w:t>Ukoliko izabrani ponuđač ne dostavi traženu dokumentaciju u ostavljenom roku ili je dostavi na nepropisan i nepotpun način, javna nabavka će biti poništena u skladu sa Zakonom o javnim nabavkama.</w:t>
      </w:r>
    </w:p>
    <w:p w:rsidR="006068A0" w:rsidRPr="00A964EF" w:rsidRDefault="00D070F6" w:rsidP="00E35074">
      <w:pPr>
        <w:numPr>
          <w:ilvl w:val="0"/>
          <w:numId w:val="13"/>
        </w:numPr>
        <w:ind w:left="426"/>
        <w:jc w:val="both"/>
        <w:rPr>
          <w:sz w:val="22"/>
          <w:szCs w:val="22"/>
          <w:lang w:val="sr-Latn-BA" w:eastAsia="en-US"/>
        </w:rPr>
      </w:pPr>
      <w:r w:rsidRPr="00A964EF">
        <w:rPr>
          <w:lang w:val="sr-Latn-BA"/>
        </w:rPr>
        <w:t xml:space="preserve">Ova Odluka će se objaviti na </w:t>
      </w:r>
      <w:proofErr w:type="spellStart"/>
      <w:r w:rsidRPr="00A964EF">
        <w:rPr>
          <w:lang w:val="sr-Latn-BA"/>
        </w:rPr>
        <w:t>web</w:t>
      </w:r>
      <w:proofErr w:type="spellEnd"/>
      <w:r w:rsidRPr="00A964EF">
        <w:rPr>
          <w:lang w:val="sr-Latn-BA"/>
        </w:rPr>
        <w:t xml:space="preserve"> stranici Agencije za zaštitu ličnih podataka u Bosni i Hercegovini </w:t>
      </w:r>
      <w:r w:rsidR="006068A0" w:rsidRPr="00A964EF">
        <w:rPr>
          <w:lang w:val="sr-Latn-BA"/>
        </w:rPr>
        <w:t>i</w:t>
      </w:r>
      <w:r w:rsidR="00737B44" w:rsidRPr="00A964EF">
        <w:rPr>
          <w:lang w:val="sr-Latn-BA"/>
        </w:rPr>
        <w:t xml:space="preserve"> istovremeno se dostavlja</w:t>
      </w:r>
      <w:r w:rsidR="006068A0" w:rsidRPr="00A964EF">
        <w:rPr>
          <w:lang w:val="sr-Latn-BA"/>
        </w:rPr>
        <w:t xml:space="preserve"> ponuđač</w:t>
      </w:r>
      <w:r w:rsidR="00737B44" w:rsidRPr="00A964EF">
        <w:rPr>
          <w:lang w:val="sr-Latn-BA"/>
        </w:rPr>
        <w:t>u</w:t>
      </w:r>
      <w:r w:rsidR="006068A0" w:rsidRPr="00A964EF">
        <w:rPr>
          <w:lang w:val="sr-Latn-BA"/>
        </w:rPr>
        <w:t xml:space="preserve"> koji </w:t>
      </w:r>
      <w:r w:rsidR="00737B44" w:rsidRPr="00A964EF">
        <w:rPr>
          <w:lang w:val="sr-Latn-BA"/>
        </w:rPr>
        <w:t>je</w:t>
      </w:r>
      <w:r w:rsidR="006068A0" w:rsidRPr="00A964EF">
        <w:rPr>
          <w:lang w:val="sr-Latn-BA"/>
        </w:rPr>
        <w:t xml:space="preserve"> učestvova</w:t>
      </w:r>
      <w:r w:rsidR="00737B44" w:rsidRPr="00A964EF">
        <w:rPr>
          <w:lang w:val="sr-Latn-BA"/>
        </w:rPr>
        <w:t>o</w:t>
      </w:r>
      <w:r w:rsidR="006068A0" w:rsidRPr="00A964EF">
        <w:rPr>
          <w:lang w:val="sr-Latn-BA"/>
        </w:rPr>
        <w:t xml:space="preserve"> u postupku javne nabavke u skladu sa članom 71. stav (2) Zakona o javnim nabavkama.</w:t>
      </w:r>
    </w:p>
    <w:p w:rsidR="00D070F6" w:rsidRPr="00A964EF" w:rsidRDefault="00D070F6" w:rsidP="00E35074">
      <w:pPr>
        <w:ind w:left="426"/>
        <w:jc w:val="both"/>
        <w:rPr>
          <w:sz w:val="22"/>
          <w:szCs w:val="22"/>
          <w:lang w:val="sr-Latn-BA" w:eastAsia="en-US"/>
        </w:rPr>
      </w:pPr>
    </w:p>
    <w:p w:rsidR="00D070F6" w:rsidRPr="00A964EF" w:rsidRDefault="00D070F6" w:rsidP="00E35074">
      <w:pPr>
        <w:numPr>
          <w:ilvl w:val="0"/>
          <w:numId w:val="13"/>
        </w:numPr>
        <w:ind w:left="426"/>
        <w:jc w:val="both"/>
        <w:rPr>
          <w:sz w:val="22"/>
          <w:szCs w:val="22"/>
          <w:lang w:val="sr-Latn-BA" w:eastAsia="en-US"/>
        </w:rPr>
      </w:pPr>
      <w:r w:rsidRPr="00A964EF">
        <w:rPr>
          <w:lang w:val="sr-Latn-BA"/>
        </w:rPr>
        <w:t>Ova Odluka stupa na snagu danom donošenja.</w:t>
      </w:r>
    </w:p>
    <w:p w:rsidR="007741DD" w:rsidRPr="00A964EF" w:rsidRDefault="007741DD" w:rsidP="00E35074">
      <w:pPr>
        <w:jc w:val="both"/>
        <w:rPr>
          <w:lang w:val="sr-Latn-BA"/>
        </w:rPr>
      </w:pPr>
    </w:p>
    <w:p w:rsidR="004978A7" w:rsidRPr="00A964EF" w:rsidRDefault="004978A7" w:rsidP="00E35074">
      <w:pPr>
        <w:jc w:val="both"/>
        <w:rPr>
          <w:lang w:val="sr-Latn-BA"/>
        </w:rPr>
      </w:pPr>
    </w:p>
    <w:p w:rsidR="004978A7" w:rsidRPr="00A964EF" w:rsidRDefault="004978A7" w:rsidP="00E35074">
      <w:pPr>
        <w:jc w:val="center"/>
        <w:rPr>
          <w:b/>
          <w:lang w:val="sr-Latn-BA"/>
        </w:rPr>
      </w:pPr>
      <w:r w:rsidRPr="00A964EF">
        <w:rPr>
          <w:b/>
          <w:lang w:val="sr-Latn-BA"/>
        </w:rPr>
        <w:t>O b r a z l o ž e nj e</w:t>
      </w:r>
    </w:p>
    <w:p w:rsidR="004978A7" w:rsidRPr="00A964EF" w:rsidRDefault="004978A7" w:rsidP="00E35074">
      <w:pPr>
        <w:jc w:val="center"/>
        <w:rPr>
          <w:b/>
          <w:lang w:val="sr-Latn-BA"/>
        </w:rPr>
      </w:pPr>
    </w:p>
    <w:p w:rsidR="00FE23AE" w:rsidRPr="00A964EF" w:rsidRDefault="00FA453B" w:rsidP="00E35074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Agencije za zaštitu ličnih podataka u Bosni i Hercegovini </w:t>
      </w:r>
      <w:r w:rsidR="004978A7" w:rsidRPr="00A964EF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4C6B1C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EE2CA6" w:rsidRPr="00A964EF">
        <w:rPr>
          <w:rFonts w:ascii="Times New Roman" w:hAnsi="Times New Roman"/>
          <w:sz w:val="24"/>
          <w:szCs w:val="24"/>
          <w:lang w:val="sr-Latn-BA" w:eastAsia="hr-HR"/>
        </w:rPr>
        <w:t>O</w:t>
      </w:r>
      <w:r w:rsidR="004978A7" w:rsidRPr="00A964EF">
        <w:rPr>
          <w:rFonts w:ascii="Times New Roman" w:hAnsi="Times New Roman"/>
          <w:sz w:val="24"/>
          <w:szCs w:val="24"/>
          <w:lang w:val="sr-Latn-BA" w:eastAsia="hr-HR"/>
        </w:rPr>
        <w:t>dlukom broj:</w:t>
      </w:r>
      <w:r w:rsidR="004978A7" w:rsidRPr="00A964EF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05-1-16-19-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1007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-2/2</w:t>
      </w:r>
      <w:r w:rsidR="006068A0" w:rsidRPr="00A964EF">
        <w:rPr>
          <w:rFonts w:ascii="Times New Roman" w:hAnsi="Times New Roman"/>
          <w:sz w:val="24"/>
          <w:szCs w:val="24"/>
          <w:lang w:val="sr-Latn-BA" w:eastAsia="hr-HR"/>
        </w:rPr>
        <w:t>3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od 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08.11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.202</w:t>
      </w:r>
      <w:r w:rsidR="006068A0" w:rsidRPr="00A964EF">
        <w:rPr>
          <w:rFonts w:ascii="Times New Roman" w:hAnsi="Times New Roman"/>
          <w:sz w:val="24"/>
          <w:szCs w:val="24"/>
          <w:lang w:val="sr-Latn-BA" w:eastAsia="hr-HR"/>
        </w:rPr>
        <w:t>3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 xml:space="preserve">. </w:t>
      </w:r>
      <w:r w:rsidR="004978A7" w:rsidRPr="00A964EF">
        <w:rPr>
          <w:rFonts w:ascii="Times New Roman" w:hAnsi="Times New Roman"/>
          <w:sz w:val="24"/>
          <w:szCs w:val="24"/>
          <w:lang w:val="sr-Latn-BA" w:eastAsia="hr-HR"/>
        </w:rPr>
        <w:t>pokrenu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la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postupak konkurentskog</w:t>
      </w:r>
      <w:r w:rsidR="004978A7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zahtjeva za dostavljanje ponud</w:t>
      </w:r>
      <w:r w:rsidR="00EE2CA6" w:rsidRPr="00A964EF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za</w:t>
      </w:r>
      <w:r w:rsidR="004978A7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javn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nabavk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4978A7" w:rsidRPr="00A964EF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2B7DEC" w:rsidRPr="00A964EF">
        <w:rPr>
          <w:rFonts w:ascii="Times New Roman" w:hAnsi="Times New Roman"/>
          <w:sz w:val="24"/>
          <w:szCs w:val="24"/>
          <w:lang w:val="sr-Latn-BA"/>
        </w:rPr>
        <w:t>službenog putničkog vozila</w:t>
      </w:r>
      <w:r w:rsidR="00FC77B8" w:rsidRPr="00A964EF">
        <w:rPr>
          <w:rFonts w:ascii="Times New Roman" w:hAnsi="Times New Roman"/>
          <w:sz w:val="24"/>
          <w:szCs w:val="24"/>
          <w:lang w:val="sr-Latn-BA"/>
        </w:rPr>
        <w:t xml:space="preserve"> (ponovljeni postupak)</w:t>
      </w:r>
      <w:r w:rsidR="00FE23AE" w:rsidRPr="00A964EF">
        <w:rPr>
          <w:rFonts w:ascii="Times New Roman" w:hAnsi="Times New Roman"/>
          <w:sz w:val="24"/>
          <w:szCs w:val="24"/>
          <w:lang w:val="sr-Latn-BA"/>
        </w:rPr>
        <w:t>. Ukupna pr</w:t>
      </w:r>
      <w:r w:rsidR="00445AEA" w:rsidRPr="00A964EF">
        <w:rPr>
          <w:rFonts w:ascii="Times New Roman" w:hAnsi="Times New Roman"/>
          <w:sz w:val="24"/>
          <w:szCs w:val="24"/>
          <w:lang w:val="sr-Latn-BA"/>
        </w:rPr>
        <w:t>o</w:t>
      </w:r>
      <w:r w:rsidR="00FE23AE" w:rsidRPr="00A964EF">
        <w:rPr>
          <w:rFonts w:ascii="Times New Roman" w:hAnsi="Times New Roman"/>
          <w:sz w:val="24"/>
          <w:szCs w:val="24"/>
          <w:lang w:val="sr-Latn-BA"/>
        </w:rPr>
        <w:t xml:space="preserve">cijenjena vrijednost ove nabavke je 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25.641,03</w:t>
      </w:r>
      <w:r w:rsidR="00FE23AE" w:rsidRPr="00A964EF">
        <w:rPr>
          <w:rFonts w:ascii="Times New Roman" w:hAnsi="Times New Roman"/>
          <w:sz w:val="24"/>
          <w:szCs w:val="24"/>
          <w:lang w:val="sr-Latn-BA"/>
        </w:rPr>
        <w:t xml:space="preserve"> KM bez PDV-a</w:t>
      </w:r>
      <w:r w:rsidR="005E6C48" w:rsidRPr="00A964EF">
        <w:rPr>
          <w:rFonts w:ascii="Times New Roman" w:hAnsi="Times New Roman"/>
          <w:sz w:val="24"/>
          <w:szCs w:val="24"/>
          <w:lang w:val="sr-Latn-BA"/>
        </w:rPr>
        <w:t>.</w:t>
      </w:r>
    </w:p>
    <w:p w:rsidR="005F11A9" w:rsidRPr="00A964EF" w:rsidRDefault="00EC228D" w:rsidP="00E35074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A964EF">
        <w:rPr>
          <w:rFonts w:ascii="Times New Roman" w:hAnsi="Times New Roman"/>
          <w:sz w:val="24"/>
          <w:szCs w:val="24"/>
          <w:lang w:val="sr-Latn-BA" w:eastAsia="hr-HR"/>
        </w:rPr>
        <w:t>N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a Portalu javnih nabavki 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objavljeno je Obavještenje o nabavci broj: 820-7-1-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22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-3-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11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/23 i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T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endersk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dokumentacij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broj: UP1 0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8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-16-19-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21</w:t>
      </w:r>
      <w:r w:rsidR="00DF6C0B" w:rsidRPr="00A964EF">
        <w:rPr>
          <w:rFonts w:ascii="Times New Roman" w:hAnsi="Times New Roman"/>
          <w:sz w:val="24"/>
          <w:szCs w:val="24"/>
          <w:lang w:val="sr-Latn-BA" w:eastAsia="hr-HR"/>
        </w:rPr>
        <w:t>-2</w:t>
      </w:r>
      <w:r w:rsidR="006068A0" w:rsidRPr="00A964EF">
        <w:rPr>
          <w:rFonts w:ascii="Times New Roman" w:hAnsi="Times New Roman"/>
          <w:sz w:val="24"/>
          <w:szCs w:val="24"/>
          <w:lang w:val="sr-Latn-BA" w:eastAsia="hr-HR"/>
        </w:rPr>
        <w:t>/23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od 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08.11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>.2023.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kao i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Ispravka za o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bavještenje o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nabavci: 820-7-1-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22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-8-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12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/23 i 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>Odluk</w:t>
      </w:r>
      <w:r w:rsidR="00445AEA" w:rsidRPr="00A964EF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o izmjeni tenderske dokumentacije u postupku javne nabavke računarske opreme broj: UP1 0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8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>-16-19-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21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>-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7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/23 od 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15.11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>.2023.</w:t>
      </w:r>
    </w:p>
    <w:p w:rsidR="00FE23AE" w:rsidRPr="00A964EF" w:rsidRDefault="009413C4" w:rsidP="00E35074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Tendersku dokumentaciju </w:t>
      </w:r>
      <w:r w:rsidR="00EE2CA6" w:rsidRPr="00A964EF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307DF3" w:rsidRPr="00A964EF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1E4311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sa P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>ortala javnih nabavki</w:t>
      </w:r>
      <w:r w:rsidR="00307DF3" w:rsidRPr="00A964EF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preuze</w:t>
      </w:r>
      <w:r w:rsidR="00DF6C0B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lo 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devet</w:t>
      </w:r>
      <w:r w:rsidR="00DF6C0B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ponuđača</w:t>
      </w:r>
      <w:r w:rsidR="005F11A9" w:rsidRPr="00A964EF">
        <w:rPr>
          <w:rFonts w:ascii="Times New Roman" w:hAnsi="Times New Roman"/>
          <w:sz w:val="24"/>
          <w:szCs w:val="24"/>
          <w:lang w:val="sr-Latn-BA" w:eastAsia="hr-HR"/>
        </w:rPr>
        <w:t>, dok je izmjenu tenderske dokumentacije</w:t>
      </w:r>
      <w:r w:rsidR="00FE23AE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preuzelo sedam ponuđača.</w:t>
      </w:r>
    </w:p>
    <w:p w:rsidR="00445AEA" w:rsidRPr="00A964EF" w:rsidRDefault="003C36E1" w:rsidP="00E35074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A964EF">
        <w:rPr>
          <w:rFonts w:ascii="Times New Roman" w:hAnsi="Times New Roman"/>
          <w:sz w:val="24"/>
          <w:szCs w:val="24"/>
          <w:lang w:val="sr-Latn-BA" w:eastAsia="hr-HR"/>
        </w:rPr>
        <w:lastRenderedPageBreak/>
        <w:t xml:space="preserve">Na protokol </w:t>
      </w:r>
      <w:r w:rsidR="00FC77B8" w:rsidRPr="00A964EF">
        <w:rPr>
          <w:rFonts w:ascii="Times New Roman" w:hAnsi="Times New Roman"/>
          <w:sz w:val="24"/>
          <w:szCs w:val="24"/>
          <w:lang w:val="sr-Latn-BA" w:eastAsia="hr-HR"/>
        </w:rPr>
        <w:t>Agencije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2B7DEC" w:rsidRPr="00A964EF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, do utvrđenog krajnjeg roka za dostavu ponuda, </w:t>
      </w:r>
      <w:r w:rsidR="00BF2925" w:rsidRPr="00A964EF">
        <w:rPr>
          <w:rFonts w:ascii="Times New Roman" w:hAnsi="Times New Roman"/>
          <w:sz w:val="24"/>
          <w:szCs w:val="24"/>
          <w:lang w:val="sr-Latn-BA" w:eastAsia="hr-HR"/>
        </w:rPr>
        <w:t>stigl</w:t>
      </w:r>
      <w:r w:rsidR="00DF2AE0" w:rsidRPr="00A964EF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6068A0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2B7DEC" w:rsidRPr="00A964EF">
        <w:rPr>
          <w:rFonts w:ascii="Times New Roman" w:hAnsi="Times New Roman"/>
          <w:sz w:val="24"/>
          <w:szCs w:val="24"/>
          <w:lang w:val="sr-Latn-BA" w:eastAsia="hr-HR"/>
        </w:rPr>
        <w:t>jedna ponuda</w:t>
      </w:r>
      <w:r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. </w:t>
      </w:r>
    </w:p>
    <w:p w:rsidR="001E4311" w:rsidRPr="00A964EF" w:rsidRDefault="00445AEA" w:rsidP="00E35074">
      <w:pPr>
        <w:pStyle w:val="BodyText3"/>
        <w:jc w:val="both"/>
        <w:rPr>
          <w:rFonts w:ascii="Times New Roman" w:eastAsia="TimesNewRoman" w:hAnsi="Times New Roman"/>
          <w:sz w:val="24"/>
          <w:szCs w:val="24"/>
          <w:lang w:val="sr-Latn-BA"/>
        </w:rPr>
      </w:pP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Komisija za javne nabavke je blagovremeno 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>i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pravilno izvršila otvaranje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ponud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e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i ponuđač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u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dostavila Zapisn</w:t>
      </w:r>
      <w:r w:rsidR="00E35074">
        <w:rPr>
          <w:rFonts w:ascii="Times New Roman" w:eastAsia="TimesNewRoman" w:hAnsi="Times New Roman"/>
          <w:sz w:val="24"/>
          <w:szCs w:val="24"/>
          <w:lang w:val="sr-Latn-BA"/>
        </w:rPr>
        <w:t>i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>k o otvaranju ponuda broj: UP1 0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8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>-16-19-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21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>-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11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/23 od 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27.11</w:t>
      </w:r>
      <w:r w:rsidR="00E35074">
        <w:rPr>
          <w:rFonts w:ascii="Times New Roman" w:eastAsia="TimesNewRoman" w:hAnsi="Times New Roman"/>
          <w:sz w:val="24"/>
          <w:szCs w:val="24"/>
          <w:lang w:val="sr-Latn-BA"/>
        </w:rPr>
        <w:t>.2023</w:t>
      </w:r>
      <w:r w:rsidR="003E31AC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. </w:t>
      </w:r>
    </w:p>
    <w:p w:rsidR="00A85758" w:rsidRPr="00A964EF" w:rsidRDefault="00445AEA" w:rsidP="00E35074">
      <w:pPr>
        <w:pStyle w:val="BodyText3"/>
        <w:jc w:val="both"/>
        <w:rPr>
          <w:rFonts w:ascii="Times New Roman" w:hAnsi="Times New Roman"/>
          <w:color w:val="FF0000"/>
          <w:sz w:val="24"/>
          <w:szCs w:val="24"/>
          <w:lang w:val="sr-Latn-BA" w:eastAsia="hr-HR"/>
        </w:rPr>
      </w:pP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Komisija za javne nabavke </w:t>
      </w:r>
      <w:r w:rsidR="00E35074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izvršila 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je </w:t>
      </w:r>
      <w:proofErr w:type="spellStart"/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p</w:t>
      </w:r>
      <w:r w:rsidR="00EE2CA6" w:rsidRPr="00A964EF">
        <w:rPr>
          <w:rFonts w:ascii="Times New Roman" w:eastAsia="TimesNewRoman" w:hAnsi="Times New Roman"/>
          <w:sz w:val="24"/>
          <w:szCs w:val="24"/>
          <w:lang w:val="sr-Latn-BA"/>
        </w:rPr>
        <w:t>regled</w:t>
      </w:r>
      <w:proofErr w:type="spellEnd"/>
      <w:r w:rsidR="00FC77B8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i ocjenu</w:t>
      </w:r>
      <w:r w:rsidR="00EE2CA6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ponuda 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koji </w:t>
      </w:r>
      <w:r w:rsidR="00EE2CA6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je završen </w:t>
      </w:r>
      <w:r w:rsidR="00DF2AE0" w:rsidRPr="00A964EF">
        <w:rPr>
          <w:rFonts w:ascii="Times New Roman" w:eastAsia="TimesNewRoman" w:hAnsi="Times New Roman"/>
          <w:sz w:val="24"/>
          <w:szCs w:val="24"/>
          <w:lang w:val="sr-Latn-BA"/>
        </w:rPr>
        <w:t>30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.11</w:t>
      </w:r>
      <w:r w:rsidR="00EE2CA6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.2023. 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i o tome</w:t>
      </w:r>
      <w:r w:rsidR="001E4311"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sačinila</w:t>
      </w:r>
      <w:r w:rsidRPr="00A964EF">
        <w:rPr>
          <w:rFonts w:ascii="Times New Roman" w:hAnsi="Times New Roman"/>
          <w:color w:val="FF0000"/>
          <w:sz w:val="24"/>
          <w:szCs w:val="24"/>
          <w:lang w:val="sr-Latn-BA"/>
        </w:rPr>
        <w:t xml:space="preserve"> 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Zapisnik o </w:t>
      </w:r>
      <w:proofErr w:type="spellStart"/>
      <w:r w:rsidRPr="00A964EF">
        <w:rPr>
          <w:rFonts w:ascii="Times New Roman" w:hAnsi="Times New Roman"/>
          <w:sz w:val="24"/>
          <w:szCs w:val="24"/>
          <w:lang w:val="sr-Latn-BA"/>
        </w:rPr>
        <w:t>pregledu</w:t>
      </w:r>
      <w:proofErr w:type="spellEnd"/>
      <w:r w:rsidRPr="00A964EF">
        <w:rPr>
          <w:rFonts w:ascii="Times New Roman" w:hAnsi="Times New Roman"/>
          <w:sz w:val="24"/>
          <w:szCs w:val="24"/>
          <w:lang w:val="sr-Latn-BA"/>
        </w:rPr>
        <w:t xml:space="preserve"> i ocjeni ponuda u konkurentskom zahtjevu javne nabavke broj: UP1 0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8</w:t>
      </w:r>
      <w:r w:rsidRPr="00A964EF">
        <w:rPr>
          <w:rFonts w:ascii="Times New Roman" w:hAnsi="Times New Roman"/>
          <w:sz w:val="24"/>
          <w:szCs w:val="24"/>
          <w:lang w:val="sr-Latn-BA"/>
        </w:rPr>
        <w:t>-16-19-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21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/23 – Nabavka 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službenog putničkog vozila (pon</w:t>
      </w:r>
      <w:r w:rsidR="00FC77B8" w:rsidRPr="00A964EF">
        <w:rPr>
          <w:rFonts w:ascii="Times New Roman" w:hAnsi="Times New Roman"/>
          <w:sz w:val="24"/>
          <w:szCs w:val="24"/>
          <w:lang w:val="sr-Latn-BA"/>
        </w:rPr>
        <w:t>o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vljeni postupak)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 broj: UP1 06-16-19-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21</w:t>
      </w:r>
      <w:r w:rsidRPr="00A964EF">
        <w:rPr>
          <w:rFonts w:ascii="Times New Roman" w:hAnsi="Times New Roman"/>
          <w:sz w:val="24"/>
          <w:szCs w:val="24"/>
          <w:lang w:val="sr-Latn-BA"/>
        </w:rPr>
        <w:t>-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15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/23 od </w:t>
      </w:r>
      <w:r w:rsidR="00DF2AE0" w:rsidRPr="00A964EF">
        <w:rPr>
          <w:rFonts w:ascii="Times New Roman" w:hAnsi="Times New Roman"/>
          <w:sz w:val="24"/>
          <w:szCs w:val="24"/>
          <w:lang w:val="sr-Latn-BA"/>
        </w:rPr>
        <w:t>30</w:t>
      </w:r>
      <w:r w:rsidR="00E35074">
        <w:rPr>
          <w:rFonts w:ascii="Times New Roman" w:hAnsi="Times New Roman"/>
          <w:sz w:val="24"/>
          <w:szCs w:val="24"/>
          <w:lang w:val="sr-Latn-BA"/>
        </w:rPr>
        <w:t>.11.2023</w:t>
      </w:r>
      <w:r w:rsidRPr="00A964EF">
        <w:rPr>
          <w:rFonts w:ascii="Times New Roman" w:hAnsi="Times New Roman"/>
          <w:sz w:val="24"/>
          <w:szCs w:val="24"/>
          <w:lang w:val="sr-Latn-BA"/>
        </w:rPr>
        <w:t>.</w:t>
      </w:r>
    </w:p>
    <w:p w:rsidR="003E31AC" w:rsidRPr="00A964EF" w:rsidRDefault="0001450F" w:rsidP="00E35074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>
        <w:rPr>
          <w:rFonts w:ascii="Times New Roman" w:hAnsi="Times New Roman"/>
          <w:sz w:val="24"/>
          <w:szCs w:val="24"/>
          <w:lang w:val="sr-Latn-BA" w:eastAsia="hr-HR"/>
        </w:rPr>
        <w:t>S o</w:t>
      </w:r>
      <w:bookmarkStart w:id="0" w:name="_GoBack"/>
      <w:bookmarkEnd w:id="0"/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bzirom da je u ostavljenom roku pristigla samo jedna prihvatljiva ponuda, u skladu sa odredbama člana 3. stav (3) Pravilnika o uslovima i načinu </w:t>
      </w:r>
      <w:proofErr w:type="spellStart"/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>korištenja</w:t>
      </w:r>
      <w:proofErr w:type="spellEnd"/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e-aukcije 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>(„Službeni glasnik BiH“</w:t>
      </w:r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>, br. 66/16)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e-aukcija se nije zakazivala</w:t>
      </w:r>
      <w:r w:rsidR="00E35074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3E31AC" w:rsidRPr="00A964EF">
        <w:rPr>
          <w:rFonts w:ascii="Times New Roman" w:hAnsi="Times New Roman"/>
          <w:sz w:val="24"/>
          <w:szCs w:val="24"/>
          <w:lang w:val="sr-Latn-BA" w:eastAsia="hr-HR"/>
        </w:rPr>
        <w:t xml:space="preserve"> te se postupak okončao u skladu sa odredbama člana 69. Zakona.</w:t>
      </w:r>
    </w:p>
    <w:p w:rsidR="003E31AC" w:rsidRPr="00A964EF" w:rsidRDefault="003E31AC" w:rsidP="00E35074">
      <w:pPr>
        <w:jc w:val="both"/>
        <w:rPr>
          <w:lang w:val="sr-Latn-BA"/>
        </w:rPr>
      </w:pPr>
    </w:p>
    <w:p w:rsidR="00737B44" w:rsidRPr="00A964EF" w:rsidRDefault="00737B44" w:rsidP="00E35074">
      <w:pPr>
        <w:pStyle w:val="BodyText3"/>
        <w:tabs>
          <w:tab w:val="left" w:pos="7797"/>
        </w:tabs>
        <w:jc w:val="both"/>
        <w:rPr>
          <w:rFonts w:ascii="Times New Roman" w:eastAsia="TimesNewRoman" w:hAnsi="Times New Roman"/>
          <w:sz w:val="24"/>
          <w:szCs w:val="24"/>
          <w:lang w:val="sr-Latn-BA"/>
        </w:rPr>
      </w:pP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Komisija za javne nabavke </w:t>
      </w:r>
      <w:r w:rsidR="00242BB4"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je </w:t>
      </w:r>
      <w:r w:rsidR="00E35074"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ocijenila </w:t>
      </w: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>da je p</w:t>
      </w:r>
      <w:r w:rsidR="00E35074">
        <w:rPr>
          <w:rFonts w:ascii="Times New Roman" w:hAnsi="Times New Roman"/>
          <w:bCs/>
          <w:noProof/>
          <w:sz w:val="24"/>
          <w:szCs w:val="24"/>
          <w:lang w:val="sr-Latn-BA"/>
        </w:rPr>
        <w:t>onuda ponuđača Berlijeta d.o.o,</w:t>
      </w: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 jedinog ponuđača u postupku javne nabavke službenog putničkog vozila (ponovljeni postupak), sa ukupnom cijenom ponude u iznosu od 23.931,62 KM bez PDV-a</w:t>
      </w:r>
      <w:r w:rsidR="00E35074">
        <w:rPr>
          <w:rFonts w:ascii="Times New Roman" w:hAnsi="Times New Roman"/>
          <w:bCs/>
          <w:noProof/>
          <w:sz w:val="24"/>
          <w:szCs w:val="24"/>
          <w:lang w:val="sr-Latn-BA"/>
        </w:rPr>
        <w:t>,</w:t>
      </w: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 prihvatljiva</w:t>
      </w:r>
      <w:r w:rsidR="00E35074">
        <w:rPr>
          <w:rFonts w:ascii="Times New Roman" w:hAnsi="Times New Roman"/>
          <w:bCs/>
          <w:noProof/>
          <w:sz w:val="24"/>
          <w:szCs w:val="24"/>
          <w:lang w:val="sr-Latn-BA"/>
        </w:rPr>
        <w:t>,</w:t>
      </w:r>
      <w:r w:rsidRPr="00A964EF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 te je predložila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direktoru Agencije da, u skladu sa članom 70. Zakona, donese odluku o izboru ponude </w:t>
      </w:r>
      <w:r w:rsidR="00FC77B8" w:rsidRPr="00A964EF">
        <w:rPr>
          <w:rFonts w:ascii="Times New Roman" w:eastAsia="TimesNewRoman" w:hAnsi="Times New Roman"/>
          <w:sz w:val="24"/>
          <w:szCs w:val="24"/>
          <w:lang w:val="sr-Latn-BA"/>
        </w:rPr>
        <w:t>i da postupak javne nabavke</w:t>
      </w:r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okonča zaključenjem ugovora sa ponuđačem </w:t>
      </w:r>
      <w:proofErr w:type="spellStart"/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Berlijeta</w:t>
      </w:r>
      <w:proofErr w:type="spellEnd"/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 xml:space="preserve"> </w:t>
      </w:r>
      <w:proofErr w:type="spellStart"/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d.o.o</w:t>
      </w:r>
      <w:proofErr w:type="spellEnd"/>
      <w:r w:rsidRPr="00A964EF">
        <w:rPr>
          <w:rFonts w:ascii="Times New Roman" w:eastAsia="TimesNewRoman" w:hAnsi="Times New Roman"/>
          <w:sz w:val="24"/>
          <w:szCs w:val="24"/>
          <w:lang w:val="sr-Latn-BA"/>
        </w:rPr>
        <w:t>.</w:t>
      </w:r>
    </w:p>
    <w:p w:rsidR="00737B44" w:rsidRPr="00A964EF" w:rsidRDefault="00737B44" w:rsidP="00E35074">
      <w:pPr>
        <w:jc w:val="both"/>
        <w:rPr>
          <w:lang w:val="sr-Latn-BA"/>
        </w:rPr>
      </w:pPr>
    </w:p>
    <w:p w:rsidR="004978A7" w:rsidRPr="00A964EF" w:rsidRDefault="004978A7" w:rsidP="00E35074">
      <w:pPr>
        <w:jc w:val="both"/>
        <w:rPr>
          <w:lang w:val="sr-Latn-BA"/>
        </w:rPr>
      </w:pPr>
      <w:r w:rsidRPr="00A964EF">
        <w:rPr>
          <w:lang w:val="sr-Latn-BA"/>
        </w:rPr>
        <w:t xml:space="preserve">Shodno </w:t>
      </w:r>
      <w:r w:rsidR="00EE2CA6" w:rsidRPr="00A964EF">
        <w:rPr>
          <w:lang w:val="sr-Latn-BA"/>
        </w:rPr>
        <w:t xml:space="preserve">naprijed </w:t>
      </w:r>
      <w:r w:rsidRPr="00A964EF">
        <w:rPr>
          <w:lang w:val="sr-Latn-BA"/>
        </w:rPr>
        <w:t>navedenom, a u skladu sa članom</w:t>
      </w:r>
      <w:r w:rsidR="004242CE" w:rsidRPr="00A964EF">
        <w:rPr>
          <w:lang w:val="sr-Latn-BA"/>
        </w:rPr>
        <w:t xml:space="preserve"> </w:t>
      </w:r>
      <w:r w:rsidRPr="00A964EF">
        <w:rPr>
          <w:lang w:val="sr-Latn-BA"/>
        </w:rPr>
        <w:t>89. Zakona</w:t>
      </w:r>
      <w:r w:rsidR="007741DD" w:rsidRPr="00A964EF">
        <w:rPr>
          <w:lang w:val="sr-Latn-BA"/>
        </w:rPr>
        <w:t>,</w:t>
      </w:r>
      <w:r w:rsidRPr="00A964EF">
        <w:rPr>
          <w:lang w:val="sr-Latn-BA"/>
        </w:rPr>
        <w:t xml:space="preserve"> odlučeno je kao u dispozitivu  ove </w:t>
      </w:r>
      <w:r w:rsidR="00EE2CA6" w:rsidRPr="00A964EF">
        <w:rPr>
          <w:lang w:val="sr-Latn-BA"/>
        </w:rPr>
        <w:t>O</w:t>
      </w:r>
      <w:r w:rsidRPr="00A964EF">
        <w:rPr>
          <w:lang w:val="sr-Latn-BA"/>
        </w:rPr>
        <w:t>dluke.</w:t>
      </w:r>
    </w:p>
    <w:p w:rsidR="004978A7" w:rsidRPr="00A964EF" w:rsidRDefault="004978A7" w:rsidP="00E35074">
      <w:pPr>
        <w:jc w:val="both"/>
        <w:rPr>
          <w:lang w:val="sr-Latn-BA"/>
        </w:rPr>
      </w:pPr>
    </w:p>
    <w:p w:rsidR="004978A7" w:rsidRPr="00A964EF" w:rsidRDefault="007741DD" w:rsidP="00E35074">
      <w:pPr>
        <w:pStyle w:val="BodyText3"/>
        <w:jc w:val="both"/>
        <w:rPr>
          <w:rFonts w:ascii="Times New Roman" w:hAnsi="Times New Roman"/>
          <w:sz w:val="24"/>
          <w:szCs w:val="24"/>
          <w:lang w:val="sr-Latn-BA"/>
        </w:rPr>
      </w:pPr>
      <w:r w:rsidRPr="00A964EF">
        <w:rPr>
          <w:rFonts w:ascii="Times New Roman" w:hAnsi="Times New Roman"/>
          <w:sz w:val="24"/>
          <w:szCs w:val="24"/>
          <w:lang w:val="sr-Latn-BA"/>
        </w:rPr>
        <w:t xml:space="preserve">Odluku, </w:t>
      </w:r>
      <w:r w:rsidR="004978A7" w:rsidRPr="00A964EF">
        <w:rPr>
          <w:rFonts w:ascii="Times New Roman" w:hAnsi="Times New Roman"/>
          <w:sz w:val="24"/>
          <w:szCs w:val="24"/>
          <w:lang w:val="sr-Latn-BA"/>
        </w:rPr>
        <w:t>u skladu sa članom 70.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978A7" w:rsidRPr="00A964EF">
        <w:rPr>
          <w:rFonts w:ascii="Times New Roman" w:hAnsi="Times New Roman"/>
          <w:sz w:val="24"/>
          <w:szCs w:val="24"/>
          <w:lang w:val="sr-Latn-BA"/>
        </w:rPr>
        <w:t>stav (6) Zakona</w:t>
      </w:r>
      <w:r w:rsidRPr="00A964EF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4978A7" w:rsidRPr="00A964EF">
        <w:rPr>
          <w:rFonts w:ascii="Times New Roman" w:hAnsi="Times New Roman"/>
          <w:sz w:val="24"/>
          <w:szCs w:val="24"/>
          <w:lang w:val="sr-Latn-BA"/>
        </w:rPr>
        <w:t>dostaviti svim ponuđačima koji su učestvovali u postupku javne nabavke i istovremeno objaviti na internet stranici Ugovornog organa.</w:t>
      </w:r>
    </w:p>
    <w:p w:rsidR="007741DD" w:rsidRPr="00A964EF" w:rsidRDefault="007741DD" w:rsidP="00E35074">
      <w:pPr>
        <w:jc w:val="both"/>
        <w:rPr>
          <w:b/>
          <w:lang w:val="sr-Latn-BA"/>
        </w:rPr>
      </w:pPr>
    </w:p>
    <w:p w:rsidR="004978A7" w:rsidRPr="00A964EF" w:rsidRDefault="004978A7" w:rsidP="00E35074">
      <w:pPr>
        <w:pStyle w:val="BodyText3"/>
        <w:ind w:left="2970" w:hanging="2835"/>
        <w:jc w:val="both"/>
        <w:rPr>
          <w:rFonts w:ascii="Times New Roman" w:hAnsi="Times New Roman"/>
          <w:sz w:val="24"/>
          <w:szCs w:val="24"/>
          <w:lang w:val="sr-Latn-BA"/>
        </w:rPr>
      </w:pPr>
      <w:r w:rsidRPr="00A964EF">
        <w:rPr>
          <w:rFonts w:ascii="Times New Roman" w:hAnsi="Times New Roman"/>
          <w:b/>
          <w:sz w:val="24"/>
          <w:szCs w:val="24"/>
          <w:lang w:val="sr-Latn-BA"/>
        </w:rPr>
        <w:t>Pouka o pravnom lijeku:</w:t>
      </w:r>
      <w:r w:rsidR="00082CE3" w:rsidRPr="00A964EF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A964EF">
        <w:rPr>
          <w:rFonts w:ascii="Times New Roman" w:hAnsi="Times New Roman"/>
          <w:sz w:val="24"/>
          <w:szCs w:val="24"/>
          <w:lang w:val="sr-Latn-BA"/>
        </w:rPr>
        <w:t>Protiv ove odluke može se izjaviti žalba Agen</w:t>
      </w:r>
      <w:r w:rsidR="00E35074">
        <w:rPr>
          <w:rFonts w:ascii="Times New Roman" w:hAnsi="Times New Roman"/>
          <w:sz w:val="24"/>
          <w:szCs w:val="24"/>
          <w:lang w:val="sr-Latn-BA"/>
        </w:rPr>
        <w:t xml:space="preserve">ciji za zaštitu ličnih podataka </w:t>
      </w:r>
      <w:r w:rsidRPr="00A964EF">
        <w:rPr>
          <w:rFonts w:ascii="Times New Roman" w:hAnsi="Times New Roman"/>
          <w:sz w:val="24"/>
          <w:szCs w:val="24"/>
          <w:lang w:val="sr-Latn-BA"/>
        </w:rPr>
        <w:t>u Bosni i Hercegovini u roku o</w:t>
      </w:r>
      <w:r w:rsidR="000F37DE" w:rsidRPr="00A964EF">
        <w:rPr>
          <w:rFonts w:ascii="Times New Roman" w:hAnsi="Times New Roman"/>
          <w:sz w:val="24"/>
          <w:szCs w:val="24"/>
          <w:lang w:val="sr-Latn-BA"/>
        </w:rPr>
        <w:t xml:space="preserve">d </w:t>
      </w:r>
      <w:r w:rsidR="00EE2CA6" w:rsidRPr="00A964EF">
        <w:rPr>
          <w:rFonts w:ascii="Times New Roman" w:hAnsi="Times New Roman"/>
          <w:sz w:val="24"/>
          <w:szCs w:val="24"/>
          <w:lang w:val="sr-Latn-BA"/>
        </w:rPr>
        <w:t>5</w:t>
      </w:r>
      <w:r w:rsidR="000F37DE" w:rsidRPr="00A964EF">
        <w:rPr>
          <w:rFonts w:ascii="Times New Roman" w:hAnsi="Times New Roman"/>
          <w:sz w:val="24"/>
          <w:szCs w:val="24"/>
          <w:lang w:val="sr-Latn-BA"/>
        </w:rPr>
        <w:t xml:space="preserve"> dana od dana dostavljanja O</w:t>
      </w:r>
      <w:r w:rsidRPr="00A964EF">
        <w:rPr>
          <w:rFonts w:ascii="Times New Roman" w:hAnsi="Times New Roman"/>
          <w:sz w:val="24"/>
          <w:szCs w:val="24"/>
          <w:lang w:val="sr-Latn-BA"/>
        </w:rPr>
        <w:t>dluke.</w:t>
      </w:r>
    </w:p>
    <w:p w:rsidR="004978A7" w:rsidRPr="00A964EF" w:rsidRDefault="004978A7" w:rsidP="00E35074">
      <w:pPr>
        <w:jc w:val="both"/>
        <w:rPr>
          <w:strike/>
          <w:lang w:val="sr-Latn-BA"/>
        </w:rPr>
      </w:pPr>
    </w:p>
    <w:p w:rsidR="00BE601B" w:rsidRPr="00A964EF" w:rsidRDefault="00BE601B" w:rsidP="00E35074">
      <w:pPr>
        <w:jc w:val="both"/>
        <w:rPr>
          <w:b/>
          <w:lang w:val="sr-Latn-BA"/>
        </w:rPr>
      </w:pPr>
    </w:p>
    <w:p w:rsidR="00BE601B" w:rsidRPr="00A964EF" w:rsidRDefault="00BE601B" w:rsidP="00E35074">
      <w:pPr>
        <w:jc w:val="both"/>
        <w:rPr>
          <w:b/>
          <w:lang w:val="sr-Latn-BA"/>
        </w:rPr>
      </w:pPr>
      <w:r w:rsidRPr="00A964EF">
        <w:rPr>
          <w:b/>
          <w:lang w:val="sr-Latn-BA"/>
        </w:rPr>
        <w:t>Dostavljeno:</w:t>
      </w:r>
      <w:r w:rsidR="00082CE3" w:rsidRPr="00A964EF">
        <w:rPr>
          <w:b/>
          <w:lang w:val="sr-Latn-BA"/>
        </w:rPr>
        <w:t xml:space="preserve">                                                                                                  D I R E K T O R</w:t>
      </w:r>
    </w:p>
    <w:p w:rsidR="00BE601B" w:rsidRPr="00A964EF" w:rsidRDefault="00BE601B" w:rsidP="00E35074">
      <w:pPr>
        <w:jc w:val="both"/>
        <w:rPr>
          <w:lang w:val="sr-Latn-BA"/>
        </w:rPr>
      </w:pPr>
    </w:p>
    <w:p w:rsidR="004978A7" w:rsidRPr="00A964EF" w:rsidRDefault="007741DD" w:rsidP="00E35074">
      <w:pPr>
        <w:numPr>
          <w:ilvl w:val="0"/>
          <w:numId w:val="6"/>
        </w:numPr>
        <w:jc w:val="both"/>
        <w:rPr>
          <w:lang w:val="sr-Latn-BA"/>
        </w:rPr>
      </w:pPr>
      <w:proofErr w:type="spellStart"/>
      <w:r w:rsidRPr="00A964EF">
        <w:rPr>
          <w:lang w:val="sr-Latn-BA"/>
        </w:rPr>
        <w:t>Web</w:t>
      </w:r>
      <w:proofErr w:type="spellEnd"/>
      <w:r w:rsidRPr="00A964EF">
        <w:rPr>
          <w:lang w:val="sr-Latn-BA"/>
        </w:rPr>
        <w:t xml:space="preserve"> </w:t>
      </w:r>
      <w:r w:rsidR="00082CE3" w:rsidRPr="00A964EF">
        <w:rPr>
          <w:lang w:val="sr-Latn-BA"/>
        </w:rPr>
        <w:t xml:space="preserve">redakciji;                                                                                       </w:t>
      </w:r>
      <w:r w:rsidR="004242CE" w:rsidRPr="00A964EF">
        <w:rPr>
          <w:lang w:val="sr-Latn-BA"/>
        </w:rPr>
        <w:t>d</w:t>
      </w:r>
      <w:r w:rsidR="00082CE3" w:rsidRPr="00A964EF">
        <w:rPr>
          <w:lang w:val="sr-Latn-BA"/>
        </w:rPr>
        <w:t>r. Dragoljub Reljić</w:t>
      </w:r>
    </w:p>
    <w:p w:rsidR="004978A7" w:rsidRPr="00A964EF" w:rsidRDefault="00DF2AE0" w:rsidP="00E35074">
      <w:pPr>
        <w:numPr>
          <w:ilvl w:val="0"/>
          <w:numId w:val="6"/>
        </w:numPr>
        <w:jc w:val="both"/>
        <w:rPr>
          <w:lang w:val="sr-Latn-BA"/>
        </w:rPr>
      </w:pPr>
      <w:r w:rsidRPr="00A964EF">
        <w:rPr>
          <w:lang w:val="sr-Latn-BA"/>
        </w:rPr>
        <w:t>Ponuđaču</w:t>
      </w:r>
      <w:r w:rsidR="00082CE3" w:rsidRPr="00A964EF">
        <w:rPr>
          <w:lang w:val="sr-Latn-BA"/>
        </w:rPr>
        <w:t>;</w:t>
      </w:r>
    </w:p>
    <w:p w:rsidR="00BE601B" w:rsidRPr="00A964EF" w:rsidRDefault="00082CE3" w:rsidP="00E35074">
      <w:pPr>
        <w:numPr>
          <w:ilvl w:val="0"/>
          <w:numId w:val="6"/>
        </w:numPr>
        <w:jc w:val="both"/>
        <w:rPr>
          <w:lang w:val="sr-Latn-BA"/>
        </w:rPr>
      </w:pPr>
      <w:r w:rsidRPr="00A964EF">
        <w:rPr>
          <w:lang w:val="sr-Latn-BA"/>
        </w:rPr>
        <w:t>U spis.</w:t>
      </w:r>
    </w:p>
    <w:p w:rsidR="00BE601B" w:rsidRPr="00A964EF" w:rsidRDefault="00BE601B" w:rsidP="00E35074">
      <w:pPr>
        <w:jc w:val="both"/>
        <w:rPr>
          <w:lang w:val="sr-Latn-BA"/>
        </w:rPr>
      </w:pPr>
    </w:p>
    <w:sectPr w:rsidR="00BE601B" w:rsidRPr="00A964EF" w:rsidSect="004640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D75" w:rsidRDefault="00827D75" w:rsidP="00133642">
      <w:r>
        <w:separator/>
      </w:r>
    </w:p>
  </w:endnote>
  <w:endnote w:type="continuationSeparator" w:id="0">
    <w:p w:rsidR="00827D75" w:rsidRDefault="00827D75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D75" w:rsidRDefault="00827D75" w:rsidP="00133642">
      <w:r>
        <w:separator/>
      </w:r>
    </w:p>
  </w:footnote>
  <w:footnote w:type="continuationSeparator" w:id="0">
    <w:p w:rsidR="00827D75" w:rsidRDefault="00827D75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ED674E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2"/>
  </w:num>
  <w:num w:numId="9">
    <w:abstractNumId w:val="6"/>
  </w:num>
  <w:num w:numId="10">
    <w:abstractNumId w:val="8"/>
  </w:num>
  <w:num w:numId="11">
    <w:abstractNumId w:val="4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450F"/>
    <w:rsid w:val="000157D2"/>
    <w:rsid w:val="00023246"/>
    <w:rsid w:val="000237DA"/>
    <w:rsid w:val="00056250"/>
    <w:rsid w:val="00060A9E"/>
    <w:rsid w:val="0007514C"/>
    <w:rsid w:val="00082CE3"/>
    <w:rsid w:val="00090306"/>
    <w:rsid w:val="00096127"/>
    <w:rsid w:val="000A37E4"/>
    <w:rsid w:val="000C5B84"/>
    <w:rsid w:val="000D464B"/>
    <w:rsid w:val="000F37DE"/>
    <w:rsid w:val="000F4FB6"/>
    <w:rsid w:val="001003F3"/>
    <w:rsid w:val="001126B5"/>
    <w:rsid w:val="001173DF"/>
    <w:rsid w:val="00117548"/>
    <w:rsid w:val="001213ED"/>
    <w:rsid w:val="001219E5"/>
    <w:rsid w:val="00133642"/>
    <w:rsid w:val="001838C1"/>
    <w:rsid w:val="001B69E7"/>
    <w:rsid w:val="001E4311"/>
    <w:rsid w:val="001E4F54"/>
    <w:rsid w:val="001F2A1E"/>
    <w:rsid w:val="002156F0"/>
    <w:rsid w:val="002351BA"/>
    <w:rsid w:val="00242BB4"/>
    <w:rsid w:val="00246E38"/>
    <w:rsid w:val="00266640"/>
    <w:rsid w:val="0029185B"/>
    <w:rsid w:val="00291B34"/>
    <w:rsid w:val="00292849"/>
    <w:rsid w:val="00296339"/>
    <w:rsid w:val="00297490"/>
    <w:rsid w:val="002B7DEC"/>
    <w:rsid w:val="00307DF3"/>
    <w:rsid w:val="00325BD6"/>
    <w:rsid w:val="003302C7"/>
    <w:rsid w:val="0033579A"/>
    <w:rsid w:val="003401E4"/>
    <w:rsid w:val="00362D8B"/>
    <w:rsid w:val="00366B23"/>
    <w:rsid w:val="00380A8E"/>
    <w:rsid w:val="00397D72"/>
    <w:rsid w:val="003A4B5F"/>
    <w:rsid w:val="003C36E1"/>
    <w:rsid w:val="003E31AC"/>
    <w:rsid w:val="003E5C41"/>
    <w:rsid w:val="003E7D8B"/>
    <w:rsid w:val="003F37BF"/>
    <w:rsid w:val="003F7BFE"/>
    <w:rsid w:val="00415245"/>
    <w:rsid w:val="004242CE"/>
    <w:rsid w:val="004329BA"/>
    <w:rsid w:val="00445AEA"/>
    <w:rsid w:val="00450252"/>
    <w:rsid w:val="00452C2E"/>
    <w:rsid w:val="00464006"/>
    <w:rsid w:val="00473706"/>
    <w:rsid w:val="0048229B"/>
    <w:rsid w:val="00482685"/>
    <w:rsid w:val="00483AD4"/>
    <w:rsid w:val="00487CA8"/>
    <w:rsid w:val="00487FBE"/>
    <w:rsid w:val="004978A7"/>
    <w:rsid w:val="00497A15"/>
    <w:rsid w:val="004A4B13"/>
    <w:rsid w:val="004A4BC5"/>
    <w:rsid w:val="004C2D56"/>
    <w:rsid w:val="004C6B1C"/>
    <w:rsid w:val="004D278E"/>
    <w:rsid w:val="004D491B"/>
    <w:rsid w:val="004E19BD"/>
    <w:rsid w:val="004E3DF5"/>
    <w:rsid w:val="004F0D44"/>
    <w:rsid w:val="004F102C"/>
    <w:rsid w:val="00500AF3"/>
    <w:rsid w:val="0054062D"/>
    <w:rsid w:val="00571F40"/>
    <w:rsid w:val="00572F7D"/>
    <w:rsid w:val="00575072"/>
    <w:rsid w:val="005952EF"/>
    <w:rsid w:val="00595B1C"/>
    <w:rsid w:val="005A48EC"/>
    <w:rsid w:val="005D0315"/>
    <w:rsid w:val="005D2703"/>
    <w:rsid w:val="005D73C3"/>
    <w:rsid w:val="005E66FB"/>
    <w:rsid w:val="005E6C48"/>
    <w:rsid w:val="005F11A9"/>
    <w:rsid w:val="005F38A3"/>
    <w:rsid w:val="0060516B"/>
    <w:rsid w:val="006068A0"/>
    <w:rsid w:val="0061751A"/>
    <w:rsid w:val="0063198F"/>
    <w:rsid w:val="00644483"/>
    <w:rsid w:val="00645F81"/>
    <w:rsid w:val="00671852"/>
    <w:rsid w:val="00692D4A"/>
    <w:rsid w:val="006A03F7"/>
    <w:rsid w:val="006A5912"/>
    <w:rsid w:val="006D23D4"/>
    <w:rsid w:val="006E2482"/>
    <w:rsid w:val="006E47EB"/>
    <w:rsid w:val="006E562C"/>
    <w:rsid w:val="0070035B"/>
    <w:rsid w:val="00705C35"/>
    <w:rsid w:val="007063FD"/>
    <w:rsid w:val="007340DE"/>
    <w:rsid w:val="00737B44"/>
    <w:rsid w:val="00742A80"/>
    <w:rsid w:val="00746965"/>
    <w:rsid w:val="00767F9D"/>
    <w:rsid w:val="007741DD"/>
    <w:rsid w:val="00787BB3"/>
    <w:rsid w:val="00791044"/>
    <w:rsid w:val="007A43D4"/>
    <w:rsid w:val="007B6C2E"/>
    <w:rsid w:val="007C401F"/>
    <w:rsid w:val="008175BD"/>
    <w:rsid w:val="00827D75"/>
    <w:rsid w:val="0084417C"/>
    <w:rsid w:val="00845273"/>
    <w:rsid w:val="00851F7B"/>
    <w:rsid w:val="00856B41"/>
    <w:rsid w:val="008D1827"/>
    <w:rsid w:val="008D1C0F"/>
    <w:rsid w:val="008F1FCA"/>
    <w:rsid w:val="00934BC6"/>
    <w:rsid w:val="00936402"/>
    <w:rsid w:val="009413C4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67B8"/>
    <w:rsid w:val="00A1027C"/>
    <w:rsid w:val="00A12CB3"/>
    <w:rsid w:val="00A15A34"/>
    <w:rsid w:val="00A24CBC"/>
    <w:rsid w:val="00A3588C"/>
    <w:rsid w:val="00A43BC3"/>
    <w:rsid w:val="00A44DBC"/>
    <w:rsid w:val="00A513BE"/>
    <w:rsid w:val="00A7768E"/>
    <w:rsid w:val="00A821CC"/>
    <w:rsid w:val="00A85758"/>
    <w:rsid w:val="00A964EF"/>
    <w:rsid w:val="00AA2939"/>
    <w:rsid w:val="00AA47AB"/>
    <w:rsid w:val="00AD0FBA"/>
    <w:rsid w:val="00AD37D0"/>
    <w:rsid w:val="00B01937"/>
    <w:rsid w:val="00B079EA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2810"/>
    <w:rsid w:val="00C238E5"/>
    <w:rsid w:val="00C32A47"/>
    <w:rsid w:val="00C35C89"/>
    <w:rsid w:val="00C43E83"/>
    <w:rsid w:val="00C61C82"/>
    <w:rsid w:val="00C7705B"/>
    <w:rsid w:val="00C96014"/>
    <w:rsid w:val="00CA36AF"/>
    <w:rsid w:val="00CA7912"/>
    <w:rsid w:val="00CB7D88"/>
    <w:rsid w:val="00D0707F"/>
    <w:rsid w:val="00D070F6"/>
    <w:rsid w:val="00D11EEC"/>
    <w:rsid w:val="00D27CE3"/>
    <w:rsid w:val="00D70F73"/>
    <w:rsid w:val="00D716D8"/>
    <w:rsid w:val="00D907A3"/>
    <w:rsid w:val="00DA01FE"/>
    <w:rsid w:val="00DB2490"/>
    <w:rsid w:val="00DD3E17"/>
    <w:rsid w:val="00DD5607"/>
    <w:rsid w:val="00DE4A16"/>
    <w:rsid w:val="00DF2AE0"/>
    <w:rsid w:val="00DF6C0B"/>
    <w:rsid w:val="00E00C55"/>
    <w:rsid w:val="00E06303"/>
    <w:rsid w:val="00E10656"/>
    <w:rsid w:val="00E12154"/>
    <w:rsid w:val="00E23820"/>
    <w:rsid w:val="00E3101C"/>
    <w:rsid w:val="00E31CD2"/>
    <w:rsid w:val="00E34337"/>
    <w:rsid w:val="00E35074"/>
    <w:rsid w:val="00E35282"/>
    <w:rsid w:val="00E435F0"/>
    <w:rsid w:val="00E66162"/>
    <w:rsid w:val="00E66813"/>
    <w:rsid w:val="00E93482"/>
    <w:rsid w:val="00E96411"/>
    <w:rsid w:val="00EB27D6"/>
    <w:rsid w:val="00EC228D"/>
    <w:rsid w:val="00EE2CA6"/>
    <w:rsid w:val="00EF1D1D"/>
    <w:rsid w:val="00F22F72"/>
    <w:rsid w:val="00F26732"/>
    <w:rsid w:val="00F52FE9"/>
    <w:rsid w:val="00F544EF"/>
    <w:rsid w:val="00F55389"/>
    <w:rsid w:val="00F56D0F"/>
    <w:rsid w:val="00F7357A"/>
    <w:rsid w:val="00F7627E"/>
    <w:rsid w:val="00FA2195"/>
    <w:rsid w:val="00FA3B29"/>
    <w:rsid w:val="00FA453B"/>
    <w:rsid w:val="00FC4187"/>
    <w:rsid w:val="00FC77B8"/>
    <w:rsid w:val="00FE09A7"/>
    <w:rsid w:val="00FE23AE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D7952F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link w:val="ListParagraphChar"/>
    <w:uiPriority w:val="99"/>
    <w:qFormat/>
    <w:rsid w:val="004E3DF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737B44"/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0652A-3905-4E2D-BAA7-7A34551C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42</TotalTime>
  <Pages>2</Pages>
  <Words>653</Words>
  <Characters>3612</Characters>
  <Application>Microsoft Office Word</Application>
  <DocSecurity>0</DocSecurity>
  <Lines>77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Ismet Mehanović</dc:creator>
  <cp:lastModifiedBy>Željka Vasković</cp:lastModifiedBy>
  <cp:revision>5</cp:revision>
  <cp:lastPrinted>2020-09-02T10:08:00Z</cp:lastPrinted>
  <dcterms:created xsi:type="dcterms:W3CDTF">2023-12-05T09:22:00Z</dcterms:created>
  <dcterms:modified xsi:type="dcterms:W3CDTF">2023-12-05T12:42:00Z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152372db5f031ff5fa25cb71fe2bfc402e749fdc197471dd0c19e8646e6f951d</vt:lpwstr>
  </property>
</Properties>
</file>