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01B" w:rsidRPr="00ED5E0D" w:rsidRDefault="00BE601B" w:rsidP="00F56D0F">
      <w:pPr>
        <w:rPr>
          <w:lang w:val="sr-Latn-BA"/>
        </w:rPr>
      </w:pPr>
    </w:p>
    <w:p w:rsidR="00572F7D" w:rsidRPr="00ED5E0D" w:rsidRDefault="00572F7D" w:rsidP="00AA2939">
      <w:pPr>
        <w:autoSpaceDE w:val="0"/>
        <w:autoSpaceDN w:val="0"/>
        <w:adjustRightInd w:val="0"/>
        <w:jc w:val="both"/>
        <w:rPr>
          <w:lang w:val="sr-Latn-BA"/>
        </w:rPr>
      </w:pPr>
    </w:p>
    <w:p w:rsidR="006068A0" w:rsidRPr="00ED5E0D" w:rsidRDefault="00ED5E0D" w:rsidP="006068A0">
      <w:pPr>
        <w:pStyle w:val="BodyText3"/>
        <w:rPr>
          <w:rFonts w:ascii="Times New Roman" w:hAnsi="Times New Roman"/>
          <w:bCs/>
          <w:noProof/>
          <w:color w:val="FF0000"/>
          <w:sz w:val="24"/>
          <w:szCs w:val="24"/>
          <w:lang w:val="sr-Latn-BA"/>
        </w:rPr>
      </w:pPr>
      <w:r w:rsidRPr="00ED5E0D">
        <w:rPr>
          <w:rFonts w:ascii="Times New Roman" w:hAnsi="Times New Roman"/>
          <w:bCs/>
          <w:noProof/>
          <w:sz w:val="24"/>
          <w:szCs w:val="24"/>
          <w:lang w:val="sr-Latn-BA"/>
        </w:rPr>
        <w:t>Sarajevo, 3.7.2023.</w:t>
      </w:r>
    </w:p>
    <w:p w:rsidR="00023246" w:rsidRPr="00ED5E0D" w:rsidRDefault="00023246" w:rsidP="00AA2939">
      <w:pPr>
        <w:autoSpaceDE w:val="0"/>
        <w:autoSpaceDN w:val="0"/>
        <w:adjustRightInd w:val="0"/>
        <w:jc w:val="both"/>
        <w:rPr>
          <w:lang w:val="sr-Latn-BA"/>
        </w:rPr>
      </w:pPr>
    </w:p>
    <w:p w:rsidR="00023246" w:rsidRDefault="00023246" w:rsidP="00AA2939">
      <w:pPr>
        <w:autoSpaceDE w:val="0"/>
        <w:autoSpaceDN w:val="0"/>
        <w:adjustRightInd w:val="0"/>
        <w:jc w:val="both"/>
        <w:rPr>
          <w:lang w:val="sr-Latn-BA"/>
        </w:rPr>
      </w:pPr>
      <w:r w:rsidRPr="00ED5E0D">
        <w:rPr>
          <w:lang w:val="sr-Latn-BA"/>
        </w:rPr>
        <w:t>Na osnovu člana 70. stavovi (1) i (</w:t>
      </w:r>
      <w:r w:rsidR="006068A0" w:rsidRPr="00ED5E0D">
        <w:rPr>
          <w:lang w:val="sr-Latn-BA"/>
        </w:rPr>
        <w:t>2</w:t>
      </w:r>
      <w:r w:rsidRPr="00ED5E0D">
        <w:rPr>
          <w:lang w:val="sr-Latn-BA"/>
        </w:rPr>
        <w:t xml:space="preserve">) Zakona o javnim nabavkama Bosne i Hercegovine </w:t>
      </w:r>
      <w:r w:rsidR="00AD0818">
        <w:rPr>
          <w:lang w:val="sr-Latn-BA"/>
        </w:rPr>
        <w:t>(„</w:t>
      </w:r>
      <w:r w:rsidRPr="00ED5E0D">
        <w:rPr>
          <w:lang w:val="sr-Latn-BA"/>
        </w:rPr>
        <w:t>Službeni glasnik BiH</w:t>
      </w:r>
      <w:r w:rsidR="00AD0818">
        <w:rPr>
          <w:lang w:val="sr-Latn-BA"/>
        </w:rPr>
        <w:t>“</w:t>
      </w:r>
      <w:r w:rsidRPr="00ED5E0D">
        <w:rPr>
          <w:lang w:val="sr-Latn-BA"/>
        </w:rPr>
        <w:t xml:space="preserve"> broj 39/14) (u daljem tekstu Zakon) i</w:t>
      </w:r>
      <w:r w:rsidR="00572F7D" w:rsidRPr="00ED5E0D">
        <w:rPr>
          <w:lang w:val="sr-Latn-BA"/>
        </w:rPr>
        <w:t xml:space="preserve"> u skladu sa </w:t>
      </w:r>
      <w:r w:rsidR="006068A0" w:rsidRPr="00ED5E0D">
        <w:rPr>
          <w:lang w:val="sr-Latn-BA"/>
        </w:rPr>
        <w:t xml:space="preserve">članom 23. </w:t>
      </w:r>
      <w:r w:rsidR="00BF0BE8" w:rsidRPr="00ED5E0D">
        <w:rPr>
          <w:lang w:val="sr-Latn-BA"/>
        </w:rPr>
        <w:t>Pravilnika o javnim nabavkama</w:t>
      </w:r>
      <w:r w:rsidRPr="00ED5E0D">
        <w:rPr>
          <w:lang w:val="sr-Latn-BA"/>
        </w:rPr>
        <w:t xml:space="preserve"> </w:t>
      </w:r>
      <w:r w:rsidR="006068A0" w:rsidRPr="00ED5E0D">
        <w:rPr>
          <w:lang w:val="sr-Latn-BA"/>
        </w:rPr>
        <w:t xml:space="preserve">u </w:t>
      </w:r>
      <w:r w:rsidRPr="00ED5E0D">
        <w:rPr>
          <w:lang w:val="sr-Latn-BA"/>
        </w:rPr>
        <w:t>Agencij</w:t>
      </w:r>
      <w:r w:rsidR="006068A0" w:rsidRPr="00ED5E0D">
        <w:rPr>
          <w:lang w:val="sr-Latn-BA"/>
        </w:rPr>
        <w:t>i</w:t>
      </w:r>
      <w:r w:rsidRPr="00ED5E0D">
        <w:rPr>
          <w:lang w:val="sr-Latn-BA"/>
        </w:rPr>
        <w:t xml:space="preserve"> za zaštitu ličnih podataka u Bosni i Hercegovini</w:t>
      </w:r>
      <w:r w:rsidR="006068A0" w:rsidRPr="00ED5E0D">
        <w:rPr>
          <w:lang w:val="sr-Latn-BA"/>
        </w:rPr>
        <w:t xml:space="preserve"> broj: 05-</w:t>
      </w:r>
      <w:r w:rsidR="00AD0818">
        <w:rPr>
          <w:lang w:val="sr-Latn-BA"/>
        </w:rPr>
        <w:t xml:space="preserve">1-16-19-283-1/23 od 27.3.2023. </w:t>
      </w:r>
      <w:r w:rsidR="00E7177B">
        <w:rPr>
          <w:lang w:val="sr-Latn-BA"/>
        </w:rPr>
        <w:t xml:space="preserve">direktor Agencije za zaštitu ličnih </w:t>
      </w:r>
      <w:bookmarkStart w:id="0" w:name="_GoBack"/>
      <w:bookmarkEnd w:id="0"/>
      <w:r w:rsidRPr="00ED5E0D">
        <w:rPr>
          <w:lang w:val="sr-Latn-BA"/>
        </w:rPr>
        <w:t>poda</w:t>
      </w:r>
      <w:r w:rsidR="006068A0" w:rsidRPr="00ED5E0D">
        <w:rPr>
          <w:lang w:val="sr-Latn-BA"/>
        </w:rPr>
        <w:t>taka</w:t>
      </w:r>
      <w:r w:rsidR="00AD0818">
        <w:rPr>
          <w:lang w:val="sr-Latn-BA"/>
        </w:rPr>
        <w:t xml:space="preserve"> </w:t>
      </w:r>
      <w:r w:rsidR="006068A0" w:rsidRPr="00ED5E0D">
        <w:rPr>
          <w:lang w:val="sr-Latn-BA"/>
        </w:rPr>
        <w:t>u Bosni</w:t>
      </w:r>
      <w:r w:rsidR="00AD0818">
        <w:rPr>
          <w:lang w:val="sr-Latn-BA"/>
        </w:rPr>
        <w:t xml:space="preserve"> </w:t>
      </w:r>
      <w:r w:rsidR="006068A0" w:rsidRPr="00ED5E0D">
        <w:rPr>
          <w:lang w:val="sr-Latn-BA"/>
        </w:rPr>
        <w:t>i</w:t>
      </w:r>
      <w:r w:rsidR="00AD0818">
        <w:rPr>
          <w:lang w:val="sr-Latn-BA"/>
        </w:rPr>
        <w:t xml:space="preserve"> </w:t>
      </w:r>
      <w:r w:rsidR="006068A0" w:rsidRPr="00ED5E0D">
        <w:rPr>
          <w:lang w:val="sr-Latn-BA"/>
        </w:rPr>
        <w:t xml:space="preserve">Hercegovini </w:t>
      </w:r>
      <w:r w:rsidRPr="00ED5E0D">
        <w:rPr>
          <w:lang w:val="sr-Latn-BA"/>
        </w:rPr>
        <w:t xml:space="preserve"> </w:t>
      </w:r>
      <w:r w:rsidRPr="00ED5E0D">
        <w:rPr>
          <w:i/>
          <w:lang w:val="sr-Latn-BA"/>
        </w:rPr>
        <w:t>d o n o s i</w:t>
      </w:r>
      <w:r w:rsidRPr="00ED5E0D">
        <w:rPr>
          <w:lang w:val="sr-Latn-BA"/>
        </w:rPr>
        <w:t>:</w:t>
      </w:r>
    </w:p>
    <w:p w:rsidR="00AD0818" w:rsidRPr="00ED5E0D" w:rsidRDefault="00AD0818" w:rsidP="00AA2939">
      <w:pPr>
        <w:autoSpaceDE w:val="0"/>
        <w:autoSpaceDN w:val="0"/>
        <w:adjustRightInd w:val="0"/>
        <w:jc w:val="both"/>
        <w:rPr>
          <w:lang w:val="sr-Latn-BA"/>
        </w:rPr>
      </w:pPr>
    </w:p>
    <w:p w:rsidR="004978A7" w:rsidRPr="00ED5E0D" w:rsidRDefault="004978A7" w:rsidP="004978A7">
      <w:pPr>
        <w:jc w:val="both"/>
        <w:rPr>
          <w:lang w:val="sr-Latn-BA"/>
        </w:rPr>
      </w:pPr>
    </w:p>
    <w:p w:rsidR="007741DD" w:rsidRPr="00ED5E0D" w:rsidRDefault="007741DD" w:rsidP="004978A7">
      <w:pPr>
        <w:jc w:val="both"/>
        <w:rPr>
          <w:lang w:val="sr-Latn-BA"/>
        </w:rPr>
      </w:pPr>
    </w:p>
    <w:p w:rsidR="00A43BC3" w:rsidRPr="00ED5E0D" w:rsidRDefault="00A43BC3" w:rsidP="00A43BC3">
      <w:pPr>
        <w:jc w:val="center"/>
        <w:rPr>
          <w:b/>
          <w:lang w:val="sr-Latn-BA"/>
        </w:rPr>
      </w:pPr>
      <w:r w:rsidRPr="00ED5E0D">
        <w:rPr>
          <w:b/>
          <w:lang w:val="sr-Latn-BA"/>
        </w:rPr>
        <w:t>O D L U K U</w:t>
      </w:r>
    </w:p>
    <w:p w:rsidR="00A43BC3" w:rsidRPr="00ED5E0D" w:rsidRDefault="00A43BC3" w:rsidP="00A43BC3">
      <w:pPr>
        <w:jc w:val="center"/>
        <w:rPr>
          <w:b/>
          <w:lang w:val="sr-Latn-BA"/>
        </w:rPr>
      </w:pPr>
      <w:r w:rsidRPr="00ED5E0D">
        <w:rPr>
          <w:b/>
          <w:lang w:val="sr-Latn-BA"/>
        </w:rPr>
        <w:t xml:space="preserve">o izboru najpovoljnijeg ponuđača </w:t>
      </w:r>
    </w:p>
    <w:p w:rsidR="004E3DF5" w:rsidRPr="00ED5E0D" w:rsidRDefault="004E3DF5" w:rsidP="004978A7">
      <w:pPr>
        <w:jc w:val="center"/>
        <w:rPr>
          <w:lang w:val="sr-Latn-BA"/>
        </w:rPr>
      </w:pPr>
    </w:p>
    <w:p w:rsidR="007741DD" w:rsidRPr="00ED5E0D" w:rsidRDefault="007741DD" w:rsidP="004978A7">
      <w:pPr>
        <w:jc w:val="center"/>
        <w:rPr>
          <w:lang w:val="sr-Latn-BA"/>
        </w:rPr>
      </w:pPr>
    </w:p>
    <w:p w:rsidR="004D491B" w:rsidRPr="00ED5E0D" w:rsidRDefault="006068A0" w:rsidP="004D491B">
      <w:pPr>
        <w:numPr>
          <w:ilvl w:val="0"/>
          <w:numId w:val="13"/>
        </w:numPr>
        <w:spacing w:after="240"/>
        <w:ind w:left="426"/>
        <w:jc w:val="both"/>
        <w:rPr>
          <w:sz w:val="22"/>
          <w:szCs w:val="22"/>
          <w:lang w:val="sr-Latn-BA" w:eastAsia="en-US"/>
        </w:rPr>
      </w:pPr>
      <w:r w:rsidRPr="00ED5E0D">
        <w:rPr>
          <w:lang w:val="sr-Latn-BA"/>
        </w:rPr>
        <w:t xml:space="preserve">Prihvata se prijedlog Komisije za javne nabavke, iz Zapisnika o </w:t>
      </w:r>
      <w:proofErr w:type="spellStart"/>
      <w:r w:rsidRPr="00ED5E0D">
        <w:rPr>
          <w:lang w:val="sr-Latn-BA"/>
        </w:rPr>
        <w:t>pregledu</w:t>
      </w:r>
      <w:proofErr w:type="spellEnd"/>
      <w:r w:rsidRPr="00ED5E0D">
        <w:rPr>
          <w:lang w:val="sr-Latn-BA"/>
        </w:rPr>
        <w:t xml:space="preserve"> i ocjeni ponuda u konkurentskom zahtjevu javne nabavke broj: UP1 06-16-19-6/23 – Nabavka goriva za potrebe Agencije za zaštitu ličnih podataka u Bosni i Hercegovini, kojim je </w:t>
      </w:r>
      <w:r w:rsidRPr="00ED5E0D">
        <w:rPr>
          <w:b/>
          <w:lang w:val="sr-Latn-BA"/>
        </w:rPr>
        <w:t xml:space="preserve">ponuda ponuđača </w:t>
      </w:r>
      <w:proofErr w:type="spellStart"/>
      <w:r w:rsidRPr="00ED5E0D">
        <w:rPr>
          <w:b/>
          <w:lang w:val="sr-Latn-BA"/>
        </w:rPr>
        <w:t>Nestro</w:t>
      </w:r>
      <w:proofErr w:type="spellEnd"/>
      <w:r w:rsidRPr="00ED5E0D">
        <w:rPr>
          <w:b/>
          <w:lang w:val="sr-Latn-BA"/>
        </w:rPr>
        <w:t xml:space="preserve"> </w:t>
      </w:r>
      <w:proofErr w:type="spellStart"/>
      <w:r w:rsidRPr="00ED5E0D">
        <w:rPr>
          <w:b/>
          <w:lang w:val="sr-Latn-BA"/>
        </w:rPr>
        <w:t>Petrol</w:t>
      </w:r>
      <w:proofErr w:type="spellEnd"/>
      <w:r w:rsidRPr="00ED5E0D">
        <w:rPr>
          <w:b/>
          <w:lang w:val="sr-Latn-BA"/>
        </w:rPr>
        <w:t xml:space="preserve"> </w:t>
      </w:r>
      <w:proofErr w:type="spellStart"/>
      <w:r w:rsidRPr="00ED5E0D">
        <w:rPr>
          <w:b/>
          <w:lang w:val="sr-Latn-BA"/>
        </w:rPr>
        <w:t>a.d</w:t>
      </w:r>
      <w:proofErr w:type="spellEnd"/>
      <w:r w:rsidRPr="00ED5E0D">
        <w:rPr>
          <w:b/>
          <w:lang w:val="sr-Latn-BA"/>
        </w:rPr>
        <w:t>. Banja Luka</w:t>
      </w:r>
      <w:r w:rsidRPr="00ED5E0D">
        <w:rPr>
          <w:lang w:val="sr-Latn-BA"/>
        </w:rPr>
        <w:t xml:space="preserve">, sa cijenom ponude 17.560,00 KM bez PDV-a, </w:t>
      </w:r>
      <w:r w:rsidRPr="00ED5E0D">
        <w:rPr>
          <w:b/>
          <w:lang w:val="sr-Latn-BA"/>
        </w:rPr>
        <w:t>ocijenjena kao najpovoljnija</w:t>
      </w:r>
      <w:r w:rsidRPr="00ED5E0D">
        <w:rPr>
          <w:lang w:val="sr-Latn-BA"/>
        </w:rPr>
        <w:t>.</w:t>
      </w:r>
    </w:p>
    <w:p w:rsidR="004D491B" w:rsidRPr="00ED5E0D" w:rsidRDefault="006068A0" w:rsidP="004D491B">
      <w:pPr>
        <w:numPr>
          <w:ilvl w:val="0"/>
          <w:numId w:val="13"/>
        </w:numPr>
        <w:spacing w:after="240"/>
        <w:ind w:left="426"/>
        <w:jc w:val="both"/>
        <w:rPr>
          <w:sz w:val="22"/>
          <w:szCs w:val="22"/>
          <w:lang w:val="sr-Latn-BA" w:eastAsia="en-US"/>
        </w:rPr>
      </w:pPr>
      <w:r w:rsidRPr="00ED5E0D">
        <w:rPr>
          <w:lang w:val="sr-Latn-BA"/>
        </w:rPr>
        <w:t>Najpovoljnijem ponuđaču</w:t>
      </w:r>
      <w:r w:rsidR="004A4BC5" w:rsidRPr="00ED5E0D">
        <w:rPr>
          <w:lang w:val="sr-Latn-BA"/>
        </w:rPr>
        <w:t>,</w:t>
      </w:r>
      <w:r w:rsidRPr="00ED5E0D">
        <w:rPr>
          <w:lang w:val="sr-Latn-BA"/>
        </w:rPr>
        <w:t xml:space="preserve"> </w:t>
      </w:r>
      <w:proofErr w:type="spellStart"/>
      <w:r w:rsidR="009413C4" w:rsidRPr="00ED5E0D">
        <w:rPr>
          <w:b/>
          <w:lang w:val="sr-Latn-BA"/>
        </w:rPr>
        <w:t>Nestro</w:t>
      </w:r>
      <w:proofErr w:type="spellEnd"/>
      <w:r w:rsidR="009413C4" w:rsidRPr="00ED5E0D">
        <w:rPr>
          <w:b/>
          <w:lang w:val="sr-Latn-BA"/>
        </w:rPr>
        <w:t xml:space="preserve"> </w:t>
      </w:r>
      <w:proofErr w:type="spellStart"/>
      <w:r w:rsidR="009413C4" w:rsidRPr="00ED5E0D">
        <w:rPr>
          <w:b/>
          <w:lang w:val="sr-Latn-BA"/>
        </w:rPr>
        <w:t>Petrol</w:t>
      </w:r>
      <w:proofErr w:type="spellEnd"/>
      <w:r w:rsidR="009413C4" w:rsidRPr="00ED5E0D">
        <w:rPr>
          <w:b/>
          <w:lang w:val="sr-Latn-BA"/>
        </w:rPr>
        <w:t xml:space="preserve"> </w:t>
      </w:r>
      <w:proofErr w:type="spellStart"/>
      <w:r w:rsidR="009413C4" w:rsidRPr="00ED5E0D">
        <w:rPr>
          <w:b/>
          <w:lang w:val="sr-Latn-BA"/>
        </w:rPr>
        <w:t>a.d</w:t>
      </w:r>
      <w:proofErr w:type="spellEnd"/>
      <w:r w:rsidR="009413C4" w:rsidRPr="00ED5E0D">
        <w:rPr>
          <w:b/>
          <w:lang w:val="sr-Latn-BA"/>
        </w:rPr>
        <w:t>. Banja Luka</w:t>
      </w:r>
      <w:r w:rsidR="004A4BC5" w:rsidRPr="00ED5E0D">
        <w:rPr>
          <w:b/>
          <w:lang w:val="sr-Latn-BA"/>
        </w:rPr>
        <w:t>,</w:t>
      </w:r>
      <w:r w:rsidR="009413C4" w:rsidRPr="00ED5E0D">
        <w:rPr>
          <w:lang w:val="sr-Latn-BA"/>
        </w:rPr>
        <w:t xml:space="preserve"> </w:t>
      </w:r>
      <w:r w:rsidRPr="00ED5E0D">
        <w:rPr>
          <w:b/>
          <w:lang w:val="sr-Latn-BA"/>
        </w:rPr>
        <w:t xml:space="preserve">dodjeljuje se ugovor </w:t>
      </w:r>
      <w:r w:rsidRPr="00ED5E0D">
        <w:rPr>
          <w:lang w:val="sr-Latn-BA"/>
        </w:rPr>
        <w:t xml:space="preserve">za nabavku </w:t>
      </w:r>
      <w:r w:rsidR="005A48EC" w:rsidRPr="00ED5E0D">
        <w:rPr>
          <w:lang w:val="sr-Latn-BA"/>
        </w:rPr>
        <w:t>goriva</w:t>
      </w:r>
      <w:r w:rsidRPr="00ED5E0D">
        <w:rPr>
          <w:lang w:val="sr-Latn-BA"/>
        </w:rPr>
        <w:t xml:space="preserve"> za potrebe Agencije za zaštitu ličnih podataka u Bosni i Hercegovini. </w:t>
      </w:r>
      <w:r w:rsidR="004D491B" w:rsidRPr="00ED5E0D">
        <w:rPr>
          <w:lang w:val="sr-Latn-BA"/>
        </w:rPr>
        <w:t>U slučaju da izabrani ponuđač ne dostavi dokaze o kvalifikovanosti u roku ili dostavi dokaze suprotno odredbama člana 45. stav (2) Zakona o javnim nabavkama, Agencija za zaštitu ličnih podataka u Bosni i Hercegovini će dostaviti prijedlog ugovora onom ponuđaču koji je na rang listi odmah nakon ponude najuspješnijeg ponuđača u skladu sa odredbama člana 72. stav (3) Zakona o javnim nabavkama.</w:t>
      </w:r>
    </w:p>
    <w:p w:rsidR="004D491B" w:rsidRPr="00ED5E0D" w:rsidRDefault="006068A0" w:rsidP="004D491B">
      <w:pPr>
        <w:numPr>
          <w:ilvl w:val="0"/>
          <w:numId w:val="13"/>
        </w:numPr>
        <w:spacing w:after="240"/>
        <w:ind w:left="426"/>
        <w:jc w:val="both"/>
        <w:rPr>
          <w:sz w:val="22"/>
          <w:szCs w:val="22"/>
          <w:lang w:val="sr-Latn-BA" w:eastAsia="en-US"/>
        </w:rPr>
      </w:pPr>
      <w:r w:rsidRPr="00ED5E0D">
        <w:rPr>
          <w:lang w:val="sr-Latn-BA"/>
        </w:rPr>
        <w:t xml:space="preserve">Izabrani ponuđač dužan je dostaviti dokaze o ispunjavanju uslova za kvalifikaciju u roku od </w:t>
      </w:r>
      <w:r w:rsidR="009413C4" w:rsidRPr="00ED5E0D">
        <w:rPr>
          <w:lang w:val="sr-Latn-BA"/>
        </w:rPr>
        <w:t>3</w:t>
      </w:r>
      <w:r w:rsidRPr="00ED5E0D">
        <w:rPr>
          <w:lang w:val="sr-Latn-BA"/>
        </w:rPr>
        <w:t xml:space="preserve"> dana od dana prijema ove Odluke. </w:t>
      </w:r>
    </w:p>
    <w:p w:rsidR="006068A0" w:rsidRPr="00ED5E0D" w:rsidRDefault="006068A0" w:rsidP="004D491B">
      <w:pPr>
        <w:numPr>
          <w:ilvl w:val="0"/>
          <w:numId w:val="13"/>
        </w:numPr>
        <w:ind w:left="426"/>
        <w:jc w:val="both"/>
        <w:rPr>
          <w:sz w:val="22"/>
          <w:szCs w:val="22"/>
          <w:lang w:val="sr-Latn-BA" w:eastAsia="en-US"/>
        </w:rPr>
      </w:pPr>
      <w:r w:rsidRPr="00ED5E0D">
        <w:rPr>
          <w:lang w:val="sr-Latn-BA"/>
        </w:rPr>
        <w:t>Ova Odluka stupa na snagu danom donošenja i dostavlja se ponuđač</w:t>
      </w:r>
      <w:r w:rsidR="004D491B" w:rsidRPr="00ED5E0D">
        <w:rPr>
          <w:lang w:val="sr-Latn-BA"/>
        </w:rPr>
        <w:t>ima</w:t>
      </w:r>
      <w:r w:rsidRPr="00ED5E0D">
        <w:rPr>
          <w:lang w:val="sr-Latn-BA"/>
        </w:rPr>
        <w:t xml:space="preserve"> koji </w:t>
      </w:r>
      <w:r w:rsidR="004D491B" w:rsidRPr="00ED5E0D">
        <w:rPr>
          <w:lang w:val="sr-Latn-BA"/>
        </w:rPr>
        <w:t>su</w:t>
      </w:r>
      <w:r w:rsidRPr="00ED5E0D">
        <w:rPr>
          <w:lang w:val="sr-Latn-BA"/>
        </w:rPr>
        <w:t xml:space="preserve"> učestvova</w:t>
      </w:r>
      <w:r w:rsidR="004D491B" w:rsidRPr="00ED5E0D">
        <w:rPr>
          <w:lang w:val="sr-Latn-BA"/>
        </w:rPr>
        <w:t>li</w:t>
      </w:r>
      <w:r w:rsidRPr="00ED5E0D">
        <w:rPr>
          <w:lang w:val="sr-Latn-BA"/>
        </w:rPr>
        <w:t xml:space="preserve"> u postupku javne nabavke u skladu sa članom 71. stav (2) Zakona o javnim nabavkama.</w:t>
      </w:r>
    </w:p>
    <w:p w:rsidR="007741DD" w:rsidRPr="00ED5E0D" w:rsidRDefault="007741DD" w:rsidP="004978A7">
      <w:pPr>
        <w:jc w:val="center"/>
        <w:rPr>
          <w:lang w:val="sr-Latn-BA"/>
        </w:rPr>
      </w:pPr>
    </w:p>
    <w:p w:rsidR="004978A7" w:rsidRPr="00ED5E0D" w:rsidRDefault="004978A7" w:rsidP="004978A7">
      <w:pPr>
        <w:jc w:val="both"/>
        <w:rPr>
          <w:lang w:val="sr-Latn-BA"/>
        </w:rPr>
      </w:pPr>
    </w:p>
    <w:p w:rsidR="004978A7" w:rsidRPr="00ED5E0D" w:rsidRDefault="004978A7" w:rsidP="004978A7">
      <w:pPr>
        <w:jc w:val="center"/>
        <w:rPr>
          <w:b/>
          <w:lang w:val="sr-Latn-BA"/>
        </w:rPr>
      </w:pPr>
      <w:r w:rsidRPr="00ED5E0D">
        <w:rPr>
          <w:b/>
          <w:lang w:val="sr-Latn-BA"/>
        </w:rPr>
        <w:t>O b r a z l o ž e nj e</w:t>
      </w:r>
    </w:p>
    <w:p w:rsidR="004978A7" w:rsidRPr="00ED5E0D" w:rsidRDefault="004978A7" w:rsidP="004978A7">
      <w:pPr>
        <w:rPr>
          <w:b/>
          <w:lang w:val="sr-Latn-BA"/>
        </w:rPr>
      </w:pPr>
    </w:p>
    <w:p w:rsidR="009413C4" w:rsidRPr="00ED5E0D" w:rsidRDefault="004C6B1C" w:rsidP="004978A7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ED5E0D">
        <w:rPr>
          <w:rFonts w:ascii="Times New Roman" w:hAnsi="Times New Roman"/>
          <w:sz w:val="24"/>
          <w:szCs w:val="24"/>
          <w:lang w:val="sr-Latn-BA"/>
        </w:rPr>
        <w:t>D</w:t>
      </w:r>
      <w:r w:rsidR="00FA453B" w:rsidRPr="00ED5E0D">
        <w:rPr>
          <w:rFonts w:ascii="Times New Roman" w:hAnsi="Times New Roman"/>
          <w:sz w:val="24"/>
          <w:szCs w:val="24"/>
          <w:lang w:val="sr-Latn-BA"/>
        </w:rPr>
        <w:t xml:space="preserve">irektor </w:t>
      </w:r>
      <w:r w:rsidR="00FA453B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Agencije za zaštitu ličnih podataka u Bosni i Hercegovini </w:t>
      </w:r>
      <w:r w:rsidR="004978A7" w:rsidRPr="00ED5E0D">
        <w:rPr>
          <w:rFonts w:ascii="Times New Roman" w:hAnsi="Times New Roman"/>
          <w:sz w:val="24"/>
          <w:szCs w:val="24"/>
          <w:lang w:val="sr-Latn-BA" w:eastAsia="hr-HR"/>
        </w:rPr>
        <w:t>je</w:t>
      </w:r>
      <w:r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EE2CA6" w:rsidRPr="00ED5E0D">
        <w:rPr>
          <w:rFonts w:ascii="Times New Roman" w:hAnsi="Times New Roman"/>
          <w:sz w:val="24"/>
          <w:szCs w:val="24"/>
          <w:lang w:val="sr-Latn-BA" w:eastAsia="hr-HR"/>
        </w:rPr>
        <w:t>O</w:t>
      </w:r>
      <w:r w:rsidR="004978A7" w:rsidRPr="00ED5E0D">
        <w:rPr>
          <w:rFonts w:ascii="Times New Roman" w:hAnsi="Times New Roman"/>
          <w:sz w:val="24"/>
          <w:szCs w:val="24"/>
          <w:lang w:val="sr-Latn-BA" w:eastAsia="hr-HR"/>
        </w:rPr>
        <w:t>dlukom broj:</w:t>
      </w:r>
      <w:r w:rsidR="004978A7" w:rsidRPr="00ED5E0D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>05-1-16-19-</w:t>
      </w:r>
      <w:r w:rsidR="006068A0" w:rsidRPr="00ED5E0D">
        <w:rPr>
          <w:rFonts w:ascii="Times New Roman" w:hAnsi="Times New Roman"/>
          <w:sz w:val="24"/>
          <w:szCs w:val="24"/>
          <w:lang w:val="sr-Latn-BA" w:eastAsia="hr-HR"/>
        </w:rPr>
        <w:t>101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>-2/2</w:t>
      </w:r>
      <w:r w:rsidR="006068A0" w:rsidRPr="00ED5E0D">
        <w:rPr>
          <w:rFonts w:ascii="Times New Roman" w:hAnsi="Times New Roman"/>
          <w:sz w:val="24"/>
          <w:szCs w:val="24"/>
          <w:lang w:val="sr-Latn-BA" w:eastAsia="hr-HR"/>
        </w:rPr>
        <w:t>3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od </w:t>
      </w:r>
      <w:r w:rsidR="006068A0" w:rsidRPr="00ED5E0D">
        <w:rPr>
          <w:rFonts w:ascii="Times New Roman" w:hAnsi="Times New Roman"/>
          <w:sz w:val="24"/>
          <w:szCs w:val="24"/>
          <w:lang w:val="sr-Latn-BA" w:eastAsia="hr-HR"/>
        </w:rPr>
        <w:t>1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>.</w:t>
      </w:r>
      <w:r w:rsidR="006068A0" w:rsidRPr="00ED5E0D">
        <w:rPr>
          <w:rFonts w:ascii="Times New Roman" w:hAnsi="Times New Roman"/>
          <w:sz w:val="24"/>
          <w:szCs w:val="24"/>
          <w:lang w:val="sr-Latn-BA" w:eastAsia="hr-HR"/>
        </w:rPr>
        <w:t>2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>.202</w:t>
      </w:r>
      <w:r w:rsidR="006068A0" w:rsidRPr="00ED5E0D">
        <w:rPr>
          <w:rFonts w:ascii="Times New Roman" w:hAnsi="Times New Roman"/>
          <w:sz w:val="24"/>
          <w:szCs w:val="24"/>
          <w:lang w:val="sr-Latn-BA" w:eastAsia="hr-HR"/>
        </w:rPr>
        <w:t>3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. </w:t>
      </w:r>
      <w:r w:rsidR="00C1010C">
        <w:rPr>
          <w:rFonts w:ascii="Times New Roman" w:hAnsi="Times New Roman"/>
          <w:sz w:val="24"/>
          <w:szCs w:val="24"/>
          <w:lang w:val="sr-Latn-BA" w:eastAsia="hr-HR"/>
        </w:rPr>
        <w:t>p</w:t>
      </w:r>
      <w:r w:rsidR="004978A7" w:rsidRPr="00ED5E0D">
        <w:rPr>
          <w:rFonts w:ascii="Times New Roman" w:hAnsi="Times New Roman"/>
          <w:sz w:val="24"/>
          <w:szCs w:val="24"/>
          <w:lang w:val="sr-Latn-BA" w:eastAsia="hr-HR"/>
        </w:rPr>
        <w:t>okrenuo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postupak konkurentskog</w:t>
      </w:r>
      <w:r w:rsidR="004978A7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>zahtjeva za dostavljanje ponud</w:t>
      </w:r>
      <w:r w:rsidR="00EE2CA6" w:rsidRPr="00ED5E0D">
        <w:rPr>
          <w:rFonts w:ascii="Times New Roman" w:hAnsi="Times New Roman"/>
          <w:sz w:val="24"/>
          <w:szCs w:val="24"/>
          <w:lang w:val="sr-Latn-BA" w:eastAsia="hr-HR"/>
        </w:rPr>
        <w:t>a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za</w:t>
      </w:r>
      <w:r w:rsidR="004978A7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FA453B" w:rsidRPr="00ED5E0D">
        <w:rPr>
          <w:rFonts w:ascii="Times New Roman" w:hAnsi="Times New Roman"/>
          <w:sz w:val="24"/>
          <w:szCs w:val="24"/>
          <w:lang w:val="sr-Latn-BA" w:eastAsia="hr-HR"/>
        </w:rPr>
        <w:t>javn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>u</w:t>
      </w:r>
      <w:r w:rsidR="00FA453B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nabavk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>u</w:t>
      </w:r>
      <w:r w:rsidR="004978A7" w:rsidRPr="00ED5E0D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6068A0" w:rsidRPr="00ED5E0D">
        <w:rPr>
          <w:rFonts w:ascii="Times New Roman" w:hAnsi="Times New Roman"/>
          <w:sz w:val="24"/>
          <w:szCs w:val="24"/>
          <w:lang w:val="sr-Latn-BA"/>
        </w:rPr>
        <w:t>goriva</w:t>
      </w:r>
      <w:r w:rsidR="004978A7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za potrebe Agencije </w:t>
      </w:r>
      <w:r w:rsidR="00FA453B" w:rsidRPr="00ED5E0D">
        <w:rPr>
          <w:rFonts w:ascii="Times New Roman" w:hAnsi="Times New Roman"/>
          <w:sz w:val="24"/>
          <w:szCs w:val="24"/>
          <w:lang w:val="sr-Latn-BA" w:eastAsia="hr-HR"/>
        </w:rPr>
        <w:t>za zaštitu ličnih podataka u Bosni i Hercegovini</w:t>
      </w:r>
      <w:r w:rsidR="00EE2CA6" w:rsidRPr="00ED5E0D">
        <w:rPr>
          <w:rFonts w:ascii="Times New Roman" w:hAnsi="Times New Roman"/>
          <w:sz w:val="24"/>
          <w:szCs w:val="24"/>
          <w:lang w:val="sr-Latn-BA" w:eastAsia="hr-HR"/>
        </w:rPr>
        <w:t>,</w:t>
      </w:r>
      <w:r w:rsidR="00FA453B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za </w:t>
      </w:r>
      <w:r w:rsidR="004978A7" w:rsidRPr="00ED5E0D">
        <w:rPr>
          <w:rFonts w:ascii="Times New Roman" w:hAnsi="Times New Roman"/>
          <w:sz w:val="24"/>
          <w:szCs w:val="24"/>
          <w:lang w:val="sr-Latn-BA" w:eastAsia="hr-HR"/>
        </w:rPr>
        <w:t>koji je objavljen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>a tenderska dokumentacija broj: UP1 06-16-19-</w:t>
      </w:r>
      <w:r w:rsidR="006068A0" w:rsidRPr="00ED5E0D">
        <w:rPr>
          <w:rFonts w:ascii="Times New Roman" w:hAnsi="Times New Roman"/>
          <w:sz w:val="24"/>
          <w:szCs w:val="24"/>
          <w:lang w:val="sr-Latn-BA" w:eastAsia="hr-HR"/>
        </w:rPr>
        <w:t>6-3/23</w:t>
      </w:r>
      <w:r w:rsidR="004978A7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na po</w:t>
      </w:r>
      <w:r w:rsidR="00FA453B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rtalu </w:t>
      </w:r>
      <w:r w:rsidR="009413C4" w:rsidRPr="00ED5E0D">
        <w:rPr>
          <w:rFonts w:ascii="Times New Roman" w:hAnsi="Times New Roman"/>
          <w:sz w:val="24"/>
          <w:szCs w:val="24"/>
          <w:lang w:val="sr-Latn-BA" w:eastAsia="hr-HR"/>
        </w:rPr>
        <w:t>javnih nabavki</w:t>
      </w:r>
      <w:r w:rsidR="004978A7" w:rsidRPr="00ED5E0D">
        <w:rPr>
          <w:rFonts w:ascii="Times New Roman" w:hAnsi="Times New Roman"/>
          <w:sz w:val="24"/>
          <w:szCs w:val="24"/>
          <w:lang w:val="sr-Latn-BA" w:eastAsia="hr-HR"/>
        </w:rPr>
        <w:t>.</w:t>
      </w:r>
    </w:p>
    <w:p w:rsidR="006068A0" w:rsidRPr="00ED5E0D" w:rsidRDefault="009413C4" w:rsidP="004978A7">
      <w:pPr>
        <w:pStyle w:val="BodyText3"/>
        <w:jc w:val="both"/>
        <w:rPr>
          <w:rFonts w:ascii="Times New Roman" w:hAnsi="Times New Roman"/>
          <w:color w:val="FF0000"/>
          <w:sz w:val="24"/>
          <w:szCs w:val="24"/>
          <w:lang w:val="sr-Latn-BA" w:eastAsia="hr-HR"/>
        </w:rPr>
      </w:pPr>
      <w:r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Tendersku dokumentaciju </w:t>
      </w:r>
      <w:r w:rsidR="00EE2CA6" w:rsidRPr="00ED5E0D">
        <w:rPr>
          <w:rFonts w:ascii="Times New Roman" w:hAnsi="Times New Roman"/>
          <w:sz w:val="24"/>
          <w:szCs w:val="24"/>
          <w:lang w:val="sr-Latn-BA" w:eastAsia="hr-HR"/>
        </w:rPr>
        <w:t>je</w:t>
      </w:r>
      <w:r w:rsidR="00307DF3" w:rsidRPr="00ED5E0D">
        <w:rPr>
          <w:rFonts w:ascii="Times New Roman" w:hAnsi="Times New Roman"/>
          <w:sz w:val="24"/>
          <w:szCs w:val="24"/>
          <w:lang w:val="sr-Latn-BA" w:eastAsia="hr-HR"/>
        </w:rPr>
        <w:t>,</w:t>
      </w:r>
      <w:r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sa portala javnih nabavki</w:t>
      </w:r>
      <w:r w:rsidR="00307DF3" w:rsidRPr="00ED5E0D">
        <w:rPr>
          <w:rFonts w:ascii="Times New Roman" w:hAnsi="Times New Roman"/>
          <w:sz w:val="24"/>
          <w:szCs w:val="24"/>
          <w:lang w:val="sr-Latn-BA" w:eastAsia="hr-HR"/>
        </w:rPr>
        <w:t>,</w:t>
      </w:r>
      <w:r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preuze</w:t>
      </w:r>
      <w:r w:rsidR="004D491B" w:rsidRPr="00ED5E0D">
        <w:rPr>
          <w:rFonts w:ascii="Times New Roman" w:hAnsi="Times New Roman"/>
          <w:sz w:val="24"/>
          <w:szCs w:val="24"/>
          <w:lang w:val="sr-Latn-BA" w:eastAsia="hr-HR"/>
        </w:rPr>
        <w:t>lo osam</w:t>
      </w:r>
      <w:r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ponuđača.</w:t>
      </w:r>
      <w:r w:rsidR="004D491B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3C36E1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Na protokol Ugovornog organa </w:t>
      </w:r>
      <w:r w:rsidR="006068A0" w:rsidRPr="00ED5E0D">
        <w:rPr>
          <w:rFonts w:ascii="Times New Roman" w:hAnsi="Times New Roman"/>
          <w:sz w:val="24"/>
          <w:szCs w:val="24"/>
          <w:lang w:val="sr-Latn-BA" w:eastAsia="hr-HR"/>
        </w:rPr>
        <w:t>su</w:t>
      </w:r>
      <w:r w:rsidR="003C36E1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, do utvrđenog krajnjeg roka za dostavu ponuda, </w:t>
      </w:r>
      <w:r w:rsidR="00BF2925" w:rsidRPr="00ED5E0D">
        <w:rPr>
          <w:rFonts w:ascii="Times New Roman" w:hAnsi="Times New Roman"/>
          <w:sz w:val="24"/>
          <w:szCs w:val="24"/>
          <w:lang w:val="sr-Latn-BA" w:eastAsia="hr-HR"/>
        </w:rPr>
        <w:t>stigl</w:t>
      </w:r>
      <w:r w:rsidR="006068A0" w:rsidRPr="00ED5E0D">
        <w:rPr>
          <w:rFonts w:ascii="Times New Roman" w:hAnsi="Times New Roman"/>
          <w:sz w:val="24"/>
          <w:szCs w:val="24"/>
          <w:lang w:val="sr-Latn-BA" w:eastAsia="hr-HR"/>
        </w:rPr>
        <w:t>e tri</w:t>
      </w:r>
      <w:r w:rsidR="003C36E1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 ponud</w:t>
      </w:r>
      <w:r w:rsidR="006068A0" w:rsidRPr="00ED5E0D">
        <w:rPr>
          <w:rFonts w:ascii="Times New Roman" w:hAnsi="Times New Roman"/>
          <w:sz w:val="24"/>
          <w:szCs w:val="24"/>
          <w:lang w:val="sr-Latn-BA" w:eastAsia="hr-HR"/>
        </w:rPr>
        <w:t>e</w:t>
      </w:r>
      <w:r w:rsidR="003C36E1" w:rsidRPr="00ED5E0D">
        <w:rPr>
          <w:rFonts w:ascii="Times New Roman" w:hAnsi="Times New Roman"/>
          <w:sz w:val="24"/>
          <w:szCs w:val="24"/>
          <w:lang w:val="sr-Latn-BA" w:eastAsia="hr-HR"/>
        </w:rPr>
        <w:t xml:space="preserve">. </w:t>
      </w:r>
    </w:p>
    <w:p w:rsidR="00EE2CA6" w:rsidRPr="00ED5E0D" w:rsidRDefault="00EE2CA6" w:rsidP="00EE2CA6">
      <w:pPr>
        <w:pStyle w:val="ListParagraph"/>
        <w:tabs>
          <w:tab w:val="left" w:pos="8460"/>
        </w:tabs>
        <w:ind w:left="0"/>
        <w:jc w:val="both"/>
        <w:rPr>
          <w:rFonts w:eastAsia="TimesNewRoman"/>
          <w:lang w:val="sr-Latn-BA"/>
        </w:rPr>
      </w:pPr>
      <w:proofErr w:type="spellStart"/>
      <w:r w:rsidRPr="00ED5E0D">
        <w:rPr>
          <w:rFonts w:eastAsia="TimesNewRoman"/>
          <w:lang w:val="sr-Latn-BA"/>
        </w:rPr>
        <w:t>Pregled</w:t>
      </w:r>
      <w:proofErr w:type="spellEnd"/>
      <w:r w:rsidRPr="00ED5E0D">
        <w:rPr>
          <w:rFonts w:eastAsia="TimesNewRoman"/>
          <w:lang w:val="sr-Latn-BA"/>
        </w:rPr>
        <w:t xml:space="preserve"> ponuda je završen 8.</w:t>
      </w:r>
      <w:r w:rsidR="00C1010C">
        <w:rPr>
          <w:rFonts w:eastAsia="TimesNewRoman"/>
          <w:lang w:val="sr-Latn-BA"/>
        </w:rPr>
        <w:t xml:space="preserve">6.2023, </w:t>
      </w:r>
      <w:r w:rsidRPr="00ED5E0D">
        <w:rPr>
          <w:rFonts w:eastAsia="TimesNewRoman"/>
          <w:lang w:val="sr-Latn-BA"/>
        </w:rPr>
        <w:t>a isti dan je zakazana e-aukcija za 12.6.2023.</w:t>
      </w:r>
      <w:r w:rsidR="00C1010C">
        <w:rPr>
          <w:rFonts w:eastAsia="TimesNewRoman"/>
          <w:lang w:val="sr-Latn-BA"/>
        </w:rPr>
        <w:t xml:space="preserve"> </w:t>
      </w:r>
      <w:r w:rsidRPr="00ED5E0D">
        <w:rPr>
          <w:rFonts w:eastAsia="TimesNewRoman"/>
          <w:lang w:val="sr-Latn-BA"/>
        </w:rPr>
        <w:t xml:space="preserve">u periodu od 10:00 do 10:10 časova. </w:t>
      </w:r>
    </w:p>
    <w:p w:rsidR="00EE2CA6" w:rsidRPr="00ED5E0D" w:rsidRDefault="00EE2CA6" w:rsidP="00EE2CA6">
      <w:pPr>
        <w:pStyle w:val="ListParagraph"/>
        <w:tabs>
          <w:tab w:val="left" w:pos="8460"/>
        </w:tabs>
        <w:ind w:left="0"/>
        <w:jc w:val="both"/>
        <w:rPr>
          <w:rFonts w:eastAsia="TimesNewRoman"/>
          <w:color w:val="F79646" w:themeColor="accent6"/>
          <w:lang w:val="sr-Latn-BA"/>
        </w:rPr>
      </w:pPr>
    </w:p>
    <w:p w:rsidR="00EE2CA6" w:rsidRPr="00ED5E0D" w:rsidRDefault="00EE2CA6" w:rsidP="00EE2CA6">
      <w:pPr>
        <w:pStyle w:val="BodyText3"/>
        <w:jc w:val="both"/>
        <w:rPr>
          <w:rFonts w:ascii="Times New Roman" w:hAnsi="Times New Roman"/>
          <w:bCs/>
          <w:noProof/>
          <w:sz w:val="24"/>
          <w:szCs w:val="24"/>
          <w:lang w:val="sr-Latn-BA"/>
        </w:rPr>
      </w:pPr>
      <w:r w:rsidRPr="00ED5E0D">
        <w:rPr>
          <w:rFonts w:ascii="Times New Roman" w:hAnsi="Times New Roman"/>
          <w:bCs/>
          <w:noProof/>
          <w:sz w:val="24"/>
          <w:szCs w:val="24"/>
          <w:lang w:val="sr-Latn-BA"/>
        </w:rPr>
        <w:lastRenderedPageBreak/>
        <w:t xml:space="preserve">Po završetku e-aukcije, </w:t>
      </w:r>
      <w:r w:rsidRPr="00ED5E0D">
        <w:rPr>
          <w:rFonts w:ascii="Times New Roman" w:hAnsi="Times New Roman"/>
          <w:sz w:val="24"/>
          <w:lang w:val="sr-Latn-BA"/>
        </w:rPr>
        <w:t xml:space="preserve">Komisija za javne nabavke za 2023. godinu je u postupku javne nabavke goriva za potrebe Agencije za zaštitu ličnih podataka u Bosni i Hercegovini, </w:t>
      </w:r>
      <w:r w:rsidRPr="00ED5E0D">
        <w:rPr>
          <w:rFonts w:ascii="Times New Roman" w:hAnsi="Times New Roman"/>
          <w:bCs/>
          <w:noProof/>
          <w:sz w:val="24"/>
          <w:szCs w:val="24"/>
          <w:lang w:val="sr-Latn-BA"/>
        </w:rPr>
        <w:t>u skladu sa kriterijumom za dodjelu ugovora – najniža cijena, izvršila konačnu ocjenu prihvatljivih ponuda kako slijedi: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116"/>
        <w:gridCol w:w="3827"/>
        <w:gridCol w:w="992"/>
      </w:tblGrid>
      <w:tr w:rsidR="00EE2CA6" w:rsidRPr="00ED5E0D" w:rsidTr="00EE2CA6">
        <w:tc>
          <w:tcPr>
            <w:tcW w:w="704" w:type="dxa"/>
            <w:shd w:val="clear" w:color="auto" w:fill="auto"/>
            <w:vAlign w:val="center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Red. broj</w:t>
            </w:r>
          </w:p>
        </w:tc>
        <w:tc>
          <w:tcPr>
            <w:tcW w:w="4116" w:type="dxa"/>
            <w:shd w:val="clear" w:color="auto" w:fill="auto"/>
            <w:vAlign w:val="center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Ponuđač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Konačna cijena ponude nakon e-aukcije (bez PDV-a)</w:t>
            </w:r>
          </w:p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(KM)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Rang</w:t>
            </w:r>
          </w:p>
        </w:tc>
      </w:tr>
      <w:tr w:rsidR="00EE2CA6" w:rsidRPr="00ED5E0D" w:rsidTr="00EE2CA6">
        <w:tc>
          <w:tcPr>
            <w:tcW w:w="704" w:type="dxa"/>
            <w:shd w:val="clear" w:color="auto" w:fill="auto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1.</w:t>
            </w:r>
          </w:p>
        </w:tc>
        <w:tc>
          <w:tcPr>
            <w:tcW w:w="4116" w:type="dxa"/>
            <w:shd w:val="clear" w:color="auto" w:fill="auto"/>
          </w:tcPr>
          <w:p w:rsidR="00EE2CA6" w:rsidRPr="00ED5E0D" w:rsidRDefault="00EE2CA6" w:rsidP="0048770D">
            <w:pPr>
              <w:pStyle w:val="BodyText3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proofErr w:type="spellStart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>Nestro</w:t>
            </w:r>
            <w:proofErr w:type="spellEnd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 xml:space="preserve"> </w:t>
            </w:r>
            <w:proofErr w:type="spellStart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>Petrol</w:t>
            </w:r>
            <w:proofErr w:type="spellEnd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 xml:space="preserve"> </w:t>
            </w:r>
            <w:proofErr w:type="spellStart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>a.d</w:t>
            </w:r>
            <w:proofErr w:type="spellEnd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>. Banja Luka</w:t>
            </w:r>
          </w:p>
        </w:tc>
        <w:tc>
          <w:tcPr>
            <w:tcW w:w="3827" w:type="dxa"/>
            <w:shd w:val="clear" w:color="auto" w:fill="auto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17.560,00</w:t>
            </w:r>
          </w:p>
        </w:tc>
        <w:tc>
          <w:tcPr>
            <w:tcW w:w="992" w:type="dxa"/>
            <w:shd w:val="clear" w:color="auto" w:fill="auto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1</w:t>
            </w:r>
          </w:p>
        </w:tc>
      </w:tr>
      <w:tr w:rsidR="00EE2CA6" w:rsidRPr="00ED5E0D" w:rsidTr="00EE2CA6">
        <w:tc>
          <w:tcPr>
            <w:tcW w:w="704" w:type="dxa"/>
            <w:shd w:val="clear" w:color="auto" w:fill="auto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2.</w:t>
            </w:r>
          </w:p>
        </w:tc>
        <w:tc>
          <w:tcPr>
            <w:tcW w:w="4116" w:type="dxa"/>
            <w:shd w:val="clear" w:color="auto" w:fill="auto"/>
          </w:tcPr>
          <w:p w:rsidR="00EE2CA6" w:rsidRPr="00ED5E0D" w:rsidRDefault="00EE2CA6" w:rsidP="0048770D">
            <w:pPr>
              <w:pStyle w:val="BodyText3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 xml:space="preserve">HIFA-PETROL </w:t>
            </w:r>
            <w:proofErr w:type="spellStart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>d.o.o</w:t>
            </w:r>
            <w:proofErr w:type="spellEnd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>. Sarajevo</w:t>
            </w:r>
          </w:p>
        </w:tc>
        <w:tc>
          <w:tcPr>
            <w:tcW w:w="3827" w:type="dxa"/>
            <w:shd w:val="clear" w:color="auto" w:fill="auto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17.578,65</w:t>
            </w:r>
          </w:p>
        </w:tc>
        <w:tc>
          <w:tcPr>
            <w:tcW w:w="992" w:type="dxa"/>
            <w:shd w:val="clear" w:color="auto" w:fill="auto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2</w:t>
            </w:r>
          </w:p>
        </w:tc>
      </w:tr>
      <w:tr w:rsidR="00EE2CA6" w:rsidRPr="00ED5E0D" w:rsidTr="00EE2CA6">
        <w:tc>
          <w:tcPr>
            <w:tcW w:w="704" w:type="dxa"/>
            <w:shd w:val="clear" w:color="auto" w:fill="auto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3.</w:t>
            </w:r>
          </w:p>
        </w:tc>
        <w:tc>
          <w:tcPr>
            <w:tcW w:w="4116" w:type="dxa"/>
            <w:shd w:val="clear" w:color="auto" w:fill="auto"/>
          </w:tcPr>
          <w:p w:rsidR="00EE2CA6" w:rsidRPr="00ED5E0D" w:rsidRDefault="00EE2CA6" w:rsidP="0048770D">
            <w:pPr>
              <w:pStyle w:val="BodyText3"/>
              <w:tabs>
                <w:tab w:val="left" w:pos="42"/>
              </w:tabs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proofErr w:type="spellStart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>Petrol</w:t>
            </w:r>
            <w:proofErr w:type="spellEnd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 xml:space="preserve"> BH </w:t>
            </w:r>
            <w:proofErr w:type="spellStart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>Oil</w:t>
            </w:r>
            <w:proofErr w:type="spellEnd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 xml:space="preserve"> </w:t>
            </w:r>
            <w:proofErr w:type="spellStart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>Company</w:t>
            </w:r>
            <w:proofErr w:type="spellEnd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 xml:space="preserve"> </w:t>
            </w:r>
            <w:proofErr w:type="spellStart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>d.o.o</w:t>
            </w:r>
            <w:proofErr w:type="spellEnd"/>
            <w:r w:rsidRPr="00ED5E0D">
              <w:rPr>
                <w:rFonts w:ascii="Times New Roman" w:eastAsia="TimesNewRoman" w:hAnsi="Times New Roman"/>
                <w:sz w:val="24"/>
                <w:lang w:val="sr-Latn-BA"/>
              </w:rPr>
              <w:t xml:space="preserve"> Sarajevo</w:t>
            </w:r>
          </w:p>
        </w:tc>
        <w:tc>
          <w:tcPr>
            <w:tcW w:w="3827" w:type="dxa"/>
            <w:shd w:val="clear" w:color="auto" w:fill="auto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19.950,00</w:t>
            </w:r>
          </w:p>
        </w:tc>
        <w:tc>
          <w:tcPr>
            <w:tcW w:w="992" w:type="dxa"/>
            <w:shd w:val="clear" w:color="auto" w:fill="auto"/>
          </w:tcPr>
          <w:p w:rsidR="00EE2CA6" w:rsidRPr="00ED5E0D" w:rsidRDefault="00EE2CA6" w:rsidP="0048770D">
            <w:pPr>
              <w:pStyle w:val="BodyText3"/>
              <w:jc w:val="center"/>
              <w:rPr>
                <w:rFonts w:ascii="Times New Roman" w:hAnsi="Times New Roman"/>
                <w:bCs/>
                <w:noProof/>
                <w:sz w:val="24"/>
                <w:lang w:val="sr-Latn-BA"/>
              </w:rPr>
            </w:pPr>
            <w:r w:rsidRPr="00ED5E0D">
              <w:rPr>
                <w:rFonts w:ascii="Times New Roman" w:hAnsi="Times New Roman"/>
                <w:bCs/>
                <w:noProof/>
                <w:sz w:val="24"/>
                <w:lang w:val="sr-Latn-BA"/>
              </w:rPr>
              <w:t>3</w:t>
            </w:r>
          </w:p>
        </w:tc>
      </w:tr>
    </w:tbl>
    <w:p w:rsidR="00EE2CA6" w:rsidRPr="00ED5E0D" w:rsidRDefault="00EE2CA6" w:rsidP="00EE2CA6">
      <w:pPr>
        <w:pStyle w:val="ListParagraph"/>
        <w:tabs>
          <w:tab w:val="left" w:pos="8460"/>
        </w:tabs>
        <w:ind w:left="0"/>
        <w:jc w:val="both"/>
        <w:rPr>
          <w:rFonts w:eastAsia="TimesNewRoman"/>
          <w:color w:val="FF0000"/>
          <w:lang w:val="sr-Latn-BA"/>
        </w:rPr>
      </w:pPr>
    </w:p>
    <w:p w:rsidR="00BF2925" w:rsidRPr="00ED5E0D" w:rsidRDefault="00EE2CA6" w:rsidP="00EE2CA6">
      <w:pPr>
        <w:jc w:val="both"/>
        <w:rPr>
          <w:lang w:val="sr-Latn-BA"/>
        </w:rPr>
      </w:pPr>
      <w:r w:rsidRPr="00ED5E0D">
        <w:rPr>
          <w:lang w:val="sr-Latn-BA"/>
        </w:rPr>
        <w:t xml:space="preserve">Po izvršenoj konačnoj ocjeni ponuda, Komisija je sačinila </w:t>
      </w:r>
      <w:r w:rsidRPr="00ED5E0D">
        <w:rPr>
          <w:i/>
          <w:lang w:val="sr-Latn-BA"/>
        </w:rPr>
        <w:t xml:space="preserve">Zapisnik o </w:t>
      </w:r>
      <w:proofErr w:type="spellStart"/>
      <w:r w:rsidRPr="00ED5E0D">
        <w:rPr>
          <w:i/>
          <w:lang w:val="sr-Latn-BA"/>
        </w:rPr>
        <w:t>pregledu</w:t>
      </w:r>
      <w:proofErr w:type="spellEnd"/>
      <w:r w:rsidRPr="00ED5E0D">
        <w:rPr>
          <w:i/>
          <w:lang w:val="sr-Latn-BA"/>
        </w:rPr>
        <w:t xml:space="preserve"> i ocjeni u predmetu nabavke goriva za potrebe Agencij</w:t>
      </w:r>
      <w:r w:rsidR="004A4BC5" w:rsidRPr="00ED5E0D">
        <w:rPr>
          <w:i/>
          <w:lang w:val="sr-Latn-BA"/>
        </w:rPr>
        <w:t>e</w:t>
      </w:r>
      <w:r w:rsidRPr="00ED5E0D">
        <w:rPr>
          <w:i/>
          <w:lang w:val="sr-Latn-BA"/>
        </w:rPr>
        <w:t xml:space="preserve"> za zaštitu ličnih podataka u Bosni i Hercegovini</w:t>
      </w:r>
      <w:r w:rsidRPr="00ED5E0D">
        <w:rPr>
          <w:lang w:val="sr-Latn-BA"/>
        </w:rPr>
        <w:t xml:space="preserve">, broj: UP1 06-16-19-6-16/23 </w:t>
      </w:r>
      <w:r w:rsidR="00EE6CD0">
        <w:rPr>
          <w:lang w:val="sr-Latn-BA"/>
        </w:rPr>
        <w:t xml:space="preserve">od </w:t>
      </w:r>
      <w:r w:rsidRPr="00ED5E0D">
        <w:rPr>
          <w:lang w:val="sr-Latn-BA"/>
        </w:rPr>
        <w:t>1</w:t>
      </w:r>
      <w:r w:rsidR="00EE6CD0">
        <w:rPr>
          <w:lang w:val="sr-Latn-BA"/>
        </w:rPr>
        <w:t>.</w:t>
      </w:r>
      <w:r w:rsidRPr="00ED5E0D">
        <w:rPr>
          <w:lang w:val="sr-Latn-BA"/>
        </w:rPr>
        <w:t>6.2023.</w:t>
      </w:r>
    </w:p>
    <w:p w:rsidR="004978A7" w:rsidRPr="00ED5E0D" w:rsidRDefault="004978A7" w:rsidP="004978A7">
      <w:pPr>
        <w:jc w:val="both"/>
        <w:rPr>
          <w:lang w:val="sr-Latn-BA"/>
        </w:rPr>
      </w:pPr>
    </w:p>
    <w:p w:rsidR="004978A7" w:rsidRPr="00ED5E0D" w:rsidRDefault="004978A7" w:rsidP="004978A7">
      <w:pPr>
        <w:jc w:val="both"/>
        <w:rPr>
          <w:lang w:val="sr-Latn-BA"/>
        </w:rPr>
      </w:pPr>
      <w:r w:rsidRPr="00ED5E0D">
        <w:rPr>
          <w:lang w:val="sr-Latn-BA"/>
        </w:rPr>
        <w:t xml:space="preserve">Shodno </w:t>
      </w:r>
      <w:r w:rsidR="00EE2CA6" w:rsidRPr="00ED5E0D">
        <w:rPr>
          <w:lang w:val="sr-Latn-BA"/>
        </w:rPr>
        <w:t xml:space="preserve">naprijed </w:t>
      </w:r>
      <w:r w:rsidRPr="00ED5E0D">
        <w:rPr>
          <w:lang w:val="sr-Latn-BA"/>
        </w:rPr>
        <w:t>navedenom, a u skladu sa članom</w:t>
      </w:r>
      <w:r w:rsidR="004242CE" w:rsidRPr="00ED5E0D">
        <w:rPr>
          <w:lang w:val="sr-Latn-BA"/>
        </w:rPr>
        <w:t xml:space="preserve"> 69. i</w:t>
      </w:r>
      <w:r w:rsidRPr="00ED5E0D">
        <w:rPr>
          <w:lang w:val="sr-Latn-BA"/>
        </w:rPr>
        <w:t xml:space="preserve"> 89. Zakona</w:t>
      </w:r>
      <w:r w:rsidR="007741DD" w:rsidRPr="00ED5E0D">
        <w:rPr>
          <w:lang w:val="sr-Latn-BA"/>
        </w:rPr>
        <w:t>,</w:t>
      </w:r>
      <w:r w:rsidRPr="00ED5E0D">
        <w:rPr>
          <w:lang w:val="sr-Latn-BA"/>
        </w:rPr>
        <w:t xml:space="preserve"> odlučeno je kao u dispozitivu  ove </w:t>
      </w:r>
      <w:r w:rsidR="00EE2CA6" w:rsidRPr="00ED5E0D">
        <w:rPr>
          <w:lang w:val="sr-Latn-BA"/>
        </w:rPr>
        <w:t>O</w:t>
      </w:r>
      <w:r w:rsidRPr="00ED5E0D">
        <w:rPr>
          <w:lang w:val="sr-Latn-BA"/>
        </w:rPr>
        <w:t>dluke.</w:t>
      </w:r>
    </w:p>
    <w:p w:rsidR="004978A7" w:rsidRPr="00ED5E0D" w:rsidRDefault="004978A7" w:rsidP="007741DD">
      <w:pPr>
        <w:jc w:val="both"/>
        <w:rPr>
          <w:lang w:val="sr-Latn-BA"/>
        </w:rPr>
      </w:pPr>
    </w:p>
    <w:p w:rsidR="004978A7" w:rsidRPr="00ED5E0D" w:rsidRDefault="007741DD" w:rsidP="007741DD">
      <w:pPr>
        <w:pStyle w:val="BodyText3"/>
        <w:jc w:val="both"/>
        <w:rPr>
          <w:rFonts w:ascii="Times New Roman" w:hAnsi="Times New Roman"/>
          <w:sz w:val="24"/>
          <w:szCs w:val="24"/>
          <w:lang w:val="sr-Latn-BA"/>
        </w:rPr>
      </w:pPr>
      <w:r w:rsidRPr="00ED5E0D">
        <w:rPr>
          <w:rFonts w:ascii="Times New Roman" w:hAnsi="Times New Roman"/>
          <w:sz w:val="24"/>
          <w:szCs w:val="24"/>
          <w:lang w:val="sr-Latn-BA"/>
        </w:rPr>
        <w:t xml:space="preserve">Odluku, </w:t>
      </w:r>
      <w:r w:rsidR="004978A7" w:rsidRPr="00ED5E0D">
        <w:rPr>
          <w:rFonts w:ascii="Times New Roman" w:hAnsi="Times New Roman"/>
          <w:sz w:val="24"/>
          <w:szCs w:val="24"/>
          <w:lang w:val="sr-Latn-BA"/>
        </w:rPr>
        <w:t>u skladu sa članom 70.</w:t>
      </w:r>
      <w:r w:rsidRPr="00ED5E0D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4978A7" w:rsidRPr="00ED5E0D">
        <w:rPr>
          <w:rFonts w:ascii="Times New Roman" w:hAnsi="Times New Roman"/>
          <w:sz w:val="24"/>
          <w:szCs w:val="24"/>
          <w:lang w:val="sr-Latn-BA"/>
        </w:rPr>
        <w:t>stav (6) Zakona</w:t>
      </w:r>
      <w:r w:rsidRPr="00ED5E0D">
        <w:rPr>
          <w:rFonts w:ascii="Times New Roman" w:hAnsi="Times New Roman"/>
          <w:sz w:val="24"/>
          <w:szCs w:val="24"/>
          <w:lang w:val="sr-Latn-BA"/>
        </w:rPr>
        <w:t xml:space="preserve">, </w:t>
      </w:r>
      <w:r w:rsidR="004978A7" w:rsidRPr="00ED5E0D">
        <w:rPr>
          <w:rFonts w:ascii="Times New Roman" w:hAnsi="Times New Roman"/>
          <w:sz w:val="24"/>
          <w:szCs w:val="24"/>
          <w:lang w:val="sr-Latn-BA"/>
        </w:rPr>
        <w:t>dostaviti svim ponuđačima koji su učestvovali u postupku javne nabavke i istovremeno objaviti na internet stranici Ugovornog organa.</w:t>
      </w:r>
    </w:p>
    <w:p w:rsidR="007741DD" w:rsidRPr="00ED5E0D" w:rsidRDefault="007741DD" w:rsidP="007741DD">
      <w:pPr>
        <w:jc w:val="both"/>
        <w:rPr>
          <w:b/>
          <w:lang w:val="sr-Latn-BA"/>
        </w:rPr>
      </w:pPr>
    </w:p>
    <w:p w:rsidR="004978A7" w:rsidRPr="00ED5E0D" w:rsidRDefault="004978A7" w:rsidP="00082CE3">
      <w:pPr>
        <w:pStyle w:val="BodyText3"/>
        <w:ind w:left="2835" w:hanging="2835"/>
        <w:jc w:val="both"/>
        <w:rPr>
          <w:rFonts w:ascii="Times New Roman" w:hAnsi="Times New Roman"/>
          <w:sz w:val="24"/>
          <w:szCs w:val="24"/>
          <w:lang w:val="sr-Latn-BA"/>
        </w:rPr>
      </w:pPr>
      <w:r w:rsidRPr="00ED5E0D">
        <w:rPr>
          <w:rFonts w:ascii="Times New Roman" w:hAnsi="Times New Roman"/>
          <w:b/>
          <w:sz w:val="24"/>
          <w:szCs w:val="24"/>
          <w:lang w:val="sr-Latn-BA"/>
        </w:rPr>
        <w:t>Pouka o pravnom lijeku:</w:t>
      </w:r>
      <w:r w:rsidR="00082CE3" w:rsidRPr="00ED5E0D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ED5E0D">
        <w:rPr>
          <w:rFonts w:ascii="Times New Roman" w:hAnsi="Times New Roman"/>
          <w:sz w:val="24"/>
          <w:szCs w:val="24"/>
          <w:lang w:val="sr-Latn-BA"/>
        </w:rPr>
        <w:t>Protiv ove odluke može se izjaviti žalba Agenciji za zaštitu ličnih podataka u Bosni i Hercegovini u roku o</w:t>
      </w:r>
      <w:r w:rsidR="000F37DE" w:rsidRPr="00ED5E0D">
        <w:rPr>
          <w:rFonts w:ascii="Times New Roman" w:hAnsi="Times New Roman"/>
          <w:sz w:val="24"/>
          <w:szCs w:val="24"/>
          <w:lang w:val="sr-Latn-BA"/>
        </w:rPr>
        <w:t xml:space="preserve">d </w:t>
      </w:r>
      <w:r w:rsidR="00EE2CA6" w:rsidRPr="00ED5E0D">
        <w:rPr>
          <w:rFonts w:ascii="Times New Roman" w:hAnsi="Times New Roman"/>
          <w:sz w:val="24"/>
          <w:szCs w:val="24"/>
          <w:lang w:val="sr-Latn-BA"/>
        </w:rPr>
        <w:t>5</w:t>
      </w:r>
      <w:r w:rsidR="000F37DE" w:rsidRPr="00ED5E0D">
        <w:rPr>
          <w:rFonts w:ascii="Times New Roman" w:hAnsi="Times New Roman"/>
          <w:sz w:val="24"/>
          <w:szCs w:val="24"/>
          <w:lang w:val="sr-Latn-BA"/>
        </w:rPr>
        <w:t xml:space="preserve"> dana od dana dostavljanja O</w:t>
      </w:r>
      <w:r w:rsidRPr="00ED5E0D">
        <w:rPr>
          <w:rFonts w:ascii="Times New Roman" w:hAnsi="Times New Roman"/>
          <w:sz w:val="24"/>
          <w:szCs w:val="24"/>
          <w:lang w:val="sr-Latn-BA"/>
        </w:rPr>
        <w:t>dluke.</w:t>
      </w:r>
    </w:p>
    <w:p w:rsidR="004978A7" w:rsidRPr="00ED5E0D" w:rsidRDefault="004978A7" w:rsidP="004978A7">
      <w:pPr>
        <w:rPr>
          <w:strike/>
          <w:lang w:val="sr-Latn-BA"/>
        </w:rPr>
      </w:pPr>
    </w:p>
    <w:p w:rsidR="00BE601B" w:rsidRPr="00ED5E0D" w:rsidRDefault="00BE601B" w:rsidP="00BE601B">
      <w:pPr>
        <w:rPr>
          <w:b/>
          <w:lang w:val="sr-Latn-BA"/>
        </w:rPr>
      </w:pPr>
    </w:p>
    <w:p w:rsidR="00BE601B" w:rsidRPr="00ED5E0D" w:rsidRDefault="00BE601B" w:rsidP="00BE601B">
      <w:pPr>
        <w:rPr>
          <w:b/>
          <w:lang w:val="sr-Latn-BA"/>
        </w:rPr>
      </w:pPr>
      <w:r w:rsidRPr="00ED5E0D">
        <w:rPr>
          <w:b/>
          <w:lang w:val="sr-Latn-BA"/>
        </w:rPr>
        <w:t>Dostavljeno:</w:t>
      </w:r>
      <w:r w:rsidR="00082CE3" w:rsidRPr="00ED5E0D">
        <w:rPr>
          <w:b/>
          <w:lang w:val="sr-Latn-BA"/>
        </w:rPr>
        <w:t xml:space="preserve">                                                                                                  D I R E K T O R</w:t>
      </w:r>
    </w:p>
    <w:p w:rsidR="00BE601B" w:rsidRPr="00ED5E0D" w:rsidRDefault="00BE601B" w:rsidP="00BE601B">
      <w:pPr>
        <w:rPr>
          <w:lang w:val="sr-Latn-BA"/>
        </w:rPr>
      </w:pPr>
    </w:p>
    <w:p w:rsidR="004978A7" w:rsidRPr="00ED5E0D" w:rsidRDefault="007741DD" w:rsidP="00BE601B">
      <w:pPr>
        <w:numPr>
          <w:ilvl w:val="0"/>
          <w:numId w:val="6"/>
        </w:numPr>
        <w:rPr>
          <w:lang w:val="sr-Latn-BA"/>
        </w:rPr>
      </w:pPr>
      <w:proofErr w:type="spellStart"/>
      <w:r w:rsidRPr="00ED5E0D">
        <w:rPr>
          <w:lang w:val="sr-Latn-BA"/>
        </w:rPr>
        <w:t>Web</w:t>
      </w:r>
      <w:proofErr w:type="spellEnd"/>
      <w:r w:rsidRPr="00ED5E0D">
        <w:rPr>
          <w:lang w:val="sr-Latn-BA"/>
        </w:rPr>
        <w:t xml:space="preserve"> </w:t>
      </w:r>
      <w:r w:rsidR="00082CE3" w:rsidRPr="00ED5E0D">
        <w:rPr>
          <w:lang w:val="sr-Latn-BA"/>
        </w:rPr>
        <w:t xml:space="preserve">redakciji;                                                                                       </w:t>
      </w:r>
      <w:r w:rsidR="004242CE" w:rsidRPr="00ED5E0D">
        <w:rPr>
          <w:lang w:val="sr-Latn-BA"/>
        </w:rPr>
        <w:t>d</w:t>
      </w:r>
      <w:r w:rsidR="00082CE3" w:rsidRPr="00ED5E0D">
        <w:rPr>
          <w:lang w:val="sr-Latn-BA"/>
        </w:rPr>
        <w:t>r. Dragoljub Reljić</w:t>
      </w:r>
    </w:p>
    <w:p w:rsidR="004978A7" w:rsidRPr="00ED5E0D" w:rsidRDefault="00EE2CA6" w:rsidP="00BE601B">
      <w:pPr>
        <w:numPr>
          <w:ilvl w:val="0"/>
          <w:numId w:val="6"/>
        </w:numPr>
        <w:rPr>
          <w:lang w:val="sr-Latn-BA"/>
        </w:rPr>
      </w:pPr>
      <w:r w:rsidRPr="00ED5E0D">
        <w:rPr>
          <w:lang w:val="sr-Latn-BA"/>
        </w:rPr>
        <w:t>Ponuđačima x3</w:t>
      </w:r>
      <w:r w:rsidR="00082CE3" w:rsidRPr="00ED5E0D">
        <w:rPr>
          <w:lang w:val="sr-Latn-BA"/>
        </w:rPr>
        <w:t>;</w:t>
      </w:r>
    </w:p>
    <w:p w:rsidR="00BE601B" w:rsidRPr="00ED5E0D" w:rsidRDefault="00082CE3" w:rsidP="00F56D0F">
      <w:pPr>
        <w:numPr>
          <w:ilvl w:val="0"/>
          <w:numId w:val="6"/>
        </w:numPr>
        <w:rPr>
          <w:lang w:val="sr-Latn-BA"/>
        </w:rPr>
      </w:pPr>
      <w:r w:rsidRPr="00ED5E0D">
        <w:rPr>
          <w:lang w:val="sr-Latn-BA"/>
        </w:rPr>
        <w:t>U spis.</w:t>
      </w:r>
    </w:p>
    <w:p w:rsidR="00BE601B" w:rsidRPr="00ED5E0D" w:rsidRDefault="00BE601B" w:rsidP="00F56D0F">
      <w:pPr>
        <w:rPr>
          <w:lang w:val="sr-Latn-BA"/>
        </w:rPr>
      </w:pPr>
    </w:p>
    <w:sectPr w:rsidR="00BE601B" w:rsidRPr="00ED5E0D" w:rsidSect="0046400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02" w:right="1133" w:bottom="1560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BF" w:rsidRDefault="005370BF" w:rsidP="00133642">
      <w:r>
        <w:separator/>
      </w:r>
    </w:p>
  </w:endnote>
  <w:endnote w:type="continuationSeparator" w:id="0">
    <w:p w:rsidR="005370BF" w:rsidRDefault="005370BF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D70F73">
      <w:rPr>
        <w:sz w:val="20"/>
      </w:rPr>
      <w:t xml:space="preserve">++387 33 </w:t>
    </w:r>
    <w:r>
      <w:rPr>
        <w:sz w:val="20"/>
      </w:rPr>
      <w:t>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802F9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BF" w:rsidRDefault="005370BF" w:rsidP="00133642">
      <w:r>
        <w:separator/>
      </w:r>
    </w:p>
  </w:footnote>
  <w:footnote w:type="continuationSeparator" w:id="0">
    <w:p w:rsidR="005370BF" w:rsidRDefault="005370BF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9045" w:type="dxa"/>
      <w:tblLayout w:type="fixed"/>
      <w:tblLook w:val="0000" w:firstRow="0" w:lastRow="0" w:firstColumn="0" w:lastColumn="0" w:noHBand="0" w:noVBand="0"/>
    </w:tblPr>
    <w:tblGrid>
      <w:gridCol w:w="3719"/>
      <w:gridCol w:w="1328"/>
      <w:gridCol w:w="3998"/>
    </w:tblGrid>
    <w:tr w:rsidR="00464006" w:rsidRPr="00967F78" w:rsidTr="007B6C2E">
      <w:trPr>
        <w:trHeight w:val="1037"/>
      </w:trPr>
      <w:tc>
        <w:tcPr>
          <w:tcW w:w="3719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328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en-US" w:eastAsia="en-US"/>
            </w:rPr>
            <w:drawing>
              <wp:inline distT="0" distB="0" distL="0" distR="0">
                <wp:extent cx="600075" cy="685800"/>
                <wp:effectExtent l="0" t="0" r="9525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9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F5179"/>
    <w:multiLevelType w:val="hybridMultilevel"/>
    <w:tmpl w:val="9190BB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 w15:restartNumberingAfterBreak="0">
    <w:nsid w:val="254D2722"/>
    <w:multiLevelType w:val="hybridMultilevel"/>
    <w:tmpl w:val="AA96C378"/>
    <w:lvl w:ilvl="0" w:tplc="78BEADD2">
      <w:start w:val="1"/>
      <w:numFmt w:val="upperRoman"/>
      <w:lvlText w:val="%1."/>
      <w:lvlJc w:val="right"/>
      <w:pPr>
        <w:ind w:left="64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362" w:hanging="360"/>
      </w:pPr>
    </w:lvl>
    <w:lvl w:ilvl="2" w:tplc="141A001B" w:tentative="1">
      <w:start w:val="1"/>
      <w:numFmt w:val="lowerRoman"/>
      <w:lvlText w:val="%3."/>
      <w:lvlJc w:val="right"/>
      <w:pPr>
        <w:ind w:left="2082" w:hanging="180"/>
      </w:pPr>
    </w:lvl>
    <w:lvl w:ilvl="3" w:tplc="141A000F" w:tentative="1">
      <w:start w:val="1"/>
      <w:numFmt w:val="decimal"/>
      <w:lvlText w:val="%4."/>
      <w:lvlJc w:val="left"/>
      <w:pPr>
        <w:ind w:left="2802" w:hanging="360"/>
      </w:pPr>
    </w:lvl>
    <w:lvl w:ilvl="4" w:tplc="141A0019" w:tentative="1">
      <w:start w:val="1"/>
      <w:numFmt w:val="lowerLetter"/>
      <w:lvlText w:val="%5."/>
      <w:lvlJc w:val="left"/>
      <w:pPr>
        <w:ind w:left="3522" w:hanging="360"/>
      </w:pPr>
    </w:lvl>
    <w:lvl w:ilvl="5" w:tplc="141A001B" w:tentative="1">
      <w:start w:val="1"/>
      <w:numFmt w:val="lowerRoman"/>
      <w:lvlText w:val="%6."/>
      <w:lvlJc w:val="right"/>
      <w:pPr>
        <w:ind w:left="4242" w:hanging="180"/>
      </w:pPr>
    </w:lvl>
    <w:lvl w:ilvl="6" w:tplc="141A000F" w:tentative="1">
      <w:start w:val="1"/>
      <w:numFmt w:val="decimal"/>
      <w:lvlText w:val="%7."/>
      <w:lvlJc w:val="left"/>
      <w:pPr>
        <w:ind w:left="4962" w:hanging="360"/>
      </w:pPr>
    </w:lvl>
    <w:lvl w:ilvl="7" w:tplc="141A0019" w:tentative="1">
      <w:start w:val="1"/>
      <w:numFmt w:val="lowerLetter"/>
      <w:lvlText w:val="%8."/>
      <w:lvlJc w:val="left"/>
      <w:pPr>
        <w:ind w:left="5682" w:hanging="360"/>
      </w:pPr>
    </w:lvl>
    <w:lvl w:ilvl="8" w:tplc="141A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5" w15:restartNumberingAfterBreak="0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6F1C90"/>
    <w:multiLevelType w:val="multilevel"/>
    <w:tmpl w:val="C804E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ED674E"/>
    <w:multiLevelType w:val="hybridMultilevel"/>
    <w:tmpl w:val="09B00F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BB54B4"/>
    <w:multiLevelType w:val="hybridMultilevel"/>
    <w:tmpl w:val="09B00F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17338"/>
    <w:multiLevelType w:val="hybridMultilevel"/>
    <w:tmpl w:val="451CCC0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E42CB"/>
    <w:multiLevelType w:val="hybridMultilevel"/>
    <w:tmpl w:val="2F88C182"/>
    <w:lvl w:ilvl="0" w:tplc="9DD2EF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12"/>
  </w:num>
  <w:num w:numId="9">
    <w:abstractNumId w:val="6"/>
  </w:num>
  <w:num w:numId="10">
    <w:abstractNumId w:val="8"/>
  </w:num>
  <w:num w:numId="11">
    <w:abstractNumId w:val="4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157D2"/>
    <w:rsid w:val="00023246"/>
    <w:rsid w:val="000237DA"/>
    <w:rsid w:val="00056250"/>
    <w:rsid w:val="00060A9E"/>
    <w:rsid w:val="0007514C"/>
    <w:rsid w:val="00082CE3"/>
    <w:rsid w:val="00096127"/>
    <w:rsid w:val="000A37E4"/>
    <w:rsid w:val="000C5B84"/>
    <w:rsid w:val="000D464B"/>
    <w:rsid w:val="000F37DE"/>
    <w:rsid w:val="000F4FB6"/>
    <w:rsid w:val="001003F3"/>
    <w:rsid w:val="001173DF"/>
    <w:rsid w:val="00117548"/>
    <w:rsid w:val="001213ED"/>
    <w:rsid w:val="001219E5"/>
    <w:rsid w:val="00133642"/>
    <w:rsid w:val="001838C1"/>
    <w:rsid w:val="001B69E7"/>
    <w:rsid w:val="001E4F54"/>
    <w:rsid w:val="001F2A1E"/>
    <w:rsid w:val="002156F0"/>
    <w:rsid w:val="002351BA"/>
    <w:rsid w:val="00246E38"/>
    <w:rsid w:val="00266640"/>
    <w:rsid w:val="0029185B"/>
    <w:rsid w:val="00291B34"/>
    <w:rsid w:val="00292849"/>
    <w:rsid w:val="00296339"/>
    <w:rsid w:val="00297490"/>
    <w:rsid w:val="00307DF3"/>
    <w:rsid w:val="00325BD6"/>
    <w:rsid w:val="0033579A"/>
    <w:rsid w:val="003401E4"/>
    <w:rsid w:val="00362D8B"/>
    <w:rsid w:val="00366B23"/>
    <w:rsid w:val="00380A8E"/>
    <w:rsid w:val="00397D72"/>
    <w:rsid w:val="003A4B5F"/>
    <w:rsid w:val="003C36E1"/>
    <w:rsid w:val="003E5C41"/>
    <w:rsid w:val="003E7D8B"/>
    <w:rsid w:val="003F37BF"/>
    <w:rsid w:val="003F7BFE"/>
    <w:rsid w:val="00415245"/>
    <w:rsid w:val="004242CE"/>
    <w:rsid w:val="004329BA"/>
    <w:rsid w:val="00450252"/>
    <w:rsid w:val="00464006"/>
    <w:rsid w:val="00473706"/>
    <w:rsid w:val="00482685"/>
    <w:rsid w:val="00483AD4"/>
    <w:rsid w:val="00487CA8"/>
    <w:rsid w:val="00487FBE"/>
    <w:rsid w:val="004978A7"/>
    <w:rsid w:val="00497A15"/>
    <w:rsid w:val="004A4BC5"/>
    <w:rsid w:val="004C2D56"/>
    <w:rsid w:val="004C6B1C"/>
    <w:rsid w:val="004D278E"/>
    <w:rsid w:val="004D491B"/>
    <w:rsid w:val="004E19BD"/>
    <w:rsid w:val="004E3DF5"/>
    <w:rsid w:val="004F0D44"/>
    <w:rsid w:val="005370BF"/>
    <w:rsid w:val="0054062D"/>
    <w:rsid w:val="00571F40"/>
    <w:rsid w:val="00572F7D"/>
    <w:rsid w:val="00575072"/>
    <w:rsid w:val="005952EF"/>
    <w:rsid w:val="00595B1C"/>
    <w:rsid w:val="005A48EC"/>
    <w:rsid w:val="005D0315"/>
    <w:rsid w:val="005D2703"/>
    <w:rsid w:val="005D73C3"/>
    <w:rsid w:val="005F38A3"/>
    <w:rsid w:val="0060516B"/>
    <w:rsid w:val="006068A0"/>
    <w:rsid w:val="0061751A"/>
    <w:rsid w:val="0063198F"/>
    <w:rsid w:val="00644483"/>
    <w:rsid w:val="00645F81"/>
    <w:rsid w:val="00671852"/>
    <w:rsid w:val="00692D4A"/>
    <w:rsid w:val="006A03F7"/>
    <w:rsid w:val="006A5912"/>
    <w:rsid w:val="006E2482"/>
    <w:rsid w:val="006E47EB"/>
    <w:rsid w:val="006E562C"/>
    <w:rsid w:val="0070035B"/>
    <w:rsid w:val="00705C35"/>
    <w:rsid w:val="007063FD"/>
    <w:rsid w:val="007340DE"/>
    <w:rsid w:val="00742A80"/>
    <w:rsid w:val="00746965"/>
    <w:rsid w:val="007741DD"/>
    <w:rsid w:val="00787BB3"/>
    <w:rsid w:val="00791044"/>
    <w:rsid w:val="007B6C2E"/>
    <w:rsid w:val="008175BD"/>
    <w:rsid w:val="0084417C"/>
    <w:rsid w:val="00845273"/>
    <w:rsid w:val="00851F7B"/>
    <w:rsid w:val="00856B41"/>
    <w:rsid w:val="008D1827"/>
    <w:rsid w:val="008D1C0F"/>
    <w:rsid w:val="008E7265"/>
    <w:rsid w:val="008F1FCA"/>
    <w:rsid w:val="00934BC6"/>
    <w:rsid w:val="00936402"/>
    <w:rsid w:val="009413C4"/>
    <w:rsid w:val="00962DB2"/>
    <w:rsid w:val="00967EA3"/>
    <w:rsid w:val="00967F78"/>
    <w:rsid w:val="00971758"/>
    <w:rsid w:val="00975B66"/>
    <w:rsid w:val="00975D28"/>
    <w:rsid w:val="009803FC"/>
    <w:rsid w:val="009C7C9B"/>
    <w:rsid w:val="009E2FC7"/>
    <w:rsid w:val="009F67B8"/>
    <w:rsid w:val="00A1027C"/>
    <w:rsid w:val="00A12CB3"/>
    <w:rsid w:val="00A24CBC"/>
    <w:rsid w:val="00A3588C"/>
    <w:rsid w:val="00A43BC3"/>
    <w:rsid w:val="00A44DBC"/>
    <w:rsid w:val="00A7768E"/>
    <w:rsid w:val="00A821CC"/>
    <w:rsid w:val="00AA2939"/>
    <w:rsid w:val="00AD0818"/>
    <w:rsid w:val="00AD0FBA"/>
    <w:rsid w:val="00AD37D0"/>
    <w:rsid w:val="00B23212"/>
    <w:rsid w:val="00B30B6C"/>
    <w:rsid w:val="00B3315D"/>
    <w:rsid w:val="00B46FB9"/>
    <w:rsid w:val="00B47295"/>
    <w:rsid w:val="00B54D69"/>
    <w:rsid w:val="00B802F9"/>
    <w:rsid w:val="00B92AF4"/>
    <w:rsid w:val="00BB1198"/>
    <w:rsid w:val="00BC2AC4"/>
    <w:rsid w:val="00BD2151"/>
    <w:rsid w:val="00BE601B"/>
    <w:rsid w:val="00BF0BE8"/>
    <w:rsid w:val="00BF19AD"/>
    <w:rsid w:val="00BF2093"/>
    <w:rsid w:val="00BF2925"/>
    <w:rsid w:val="00C1010C"/>
    <w:rsid w:val="00C17E0C"/>
    <w:rsid w:val="00C20835"/>
    <w:rsid w:val="00C238E5"/>
    <w:rsid w:val="00C32A47"/>
    <w:rsid w:val="00C35C89"/>
    <w:rsid w:val="00C43E83"/>
    <w:rsid w:val="00C61C82"/>
    <w:rsid w:val="00C7705B"/>
    <w:rsid w:val="00C96014"/>
    <w:rsid w:val="00CA36AF"/>
    <w:rsid w:val="00CA7912"/>
    <w:rsid w:val="00D0707F"/>
    <w:rsid w:val="00D11EEC"/>
    <w:rsid w:val="00D27CE3"/>
    <w:rsid w:val="00D70F73"/>
    <w:rsid w:val="00D716D8"/>
    <w:rsid w:val="00D907A3"/>
    <w:rsid w:val="00DB2490"/>
    <w:rsid w:val="00DD3E17"/>
    <w:rsid w:val="00DD5607"/>
    <w:rsid w:val="00DE4A16"/>
    <w:rsid w:val="00E06303"/>
    <w:rsid w:val="00E10656"/>
    <w:rsid w:val="00E12154"/>
    <w:rsid w:val="00E23820"/>
    <w:rsid w:val="00E3101C"/>
    <w:rsid w:val="00E31CD2"/>
    <w:rsid w:val="00E34337"/>
    <w:rsid w:val="00E35282"/>
    <w:rsid w:val="00E66162"/>
    <w:rsid w:val="00E66813"/>
    <w:rsid w:val="00E7177B"/>
    <w:rsid w:val="00E93482"/>
    <w:rsid w:val="00E96411"/>
    <w:rsid w:val="00EB27D6"/>
    <w:rsid w:val="00ED5E0D"/>
    <w:rsid w:val="00EE2CA6"/>
    <w:rsid w:val="00EE6CD0"/>
    <w:rsid w:val="00EF1D1D"/>
    <w:rsid w:val="00F22F72"/>
    <w:rsid w:val="00F26732"/>
    <w:rsid w:val="00F52FE9"/>
    <w:rsid w:val="00F544EF"/>
    <w:rsid w:val="00F56D0F"/>
    <w:rsid w:val="00F7357A"/>
    <w:rsid w:val="00FA2195"/>
    <w:rsid w:val="00FA453B"/>
    <w:rsid w:val="00FC4187"/>
    <w:rsid w:val="00FE09A7"/>
    <w:rsid w:val="00FF6C92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8D2D2F"/>
  <w15:docId w15:val="{866ADB1E-0F1D-4AF1-9D70-47FFB8075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Heading2">
    <w:name w:val="heading 2"/>
    <w:basedOn w:val="Normal"/>
    <w:link w:val="Heading2Char"/>
    <w:uiPriority w:val="9"/>
    <w:qFormat/>
    <w:rsid w:val="00CA7912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A7912"/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CA7912"/>
    <w:pPr>
      <w:spacing w:before="100" w:beforeAutospacing="1" w:after="100" w:afterAutospacing="1"/>
    </w:pPr>
    <w:rPr>
      <w:lang w:val="en-GB" w:eastAsia="en-GB"/>
    </w:rPr>
  </w:style>
  <w:style w:type="paragraph" w:styleId="ListParagraph">
    <w:name w:val="List Paragraph"/>
    <w:basedOn w:val="Normal"/>
    <w:uiPriority w:val="99"/>
    <w:qFormat/>
    <w:rsid w:val="004E3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8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8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0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063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33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Ismet Mehanović</dc:creator>
  <cp:lastModifiedBy>Željka Vasković</cp:lastModifiedBy>
  <cp:revision>4</cp:revision>
  <cp:lastPrinted>2020-09-02T10:08:00Z</cp:lastPrinted>
  <dcterms:created xsi:type="dcterms:W3CDTF">2023-07-06T09:07:00Z</dcterms:created>
  <dcterms:modified xsi:type="dcterms:W3CDTF">2023-07-06T09:57:00Z</dcterms:modified>
</cp:coreProperties>
</file>