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0F" w:rsidRPr="00283C10" w:rsidRDefault="00742C0F" w:rsidP="003619C9">
      <w:pPr>
        <w:autoSpaceDE w:val="0"/>
        <w:autoSpaceDN w:val="0"/>
        <w:adjustRightInd w:val="0"/>
        <w:jc w:val="both"/>
        <w:rPr>
          <w:lang w:val="sr-Latn-BA"/>
        </w:rPr>
      </w:pPr>
    </w:p>
    <w:p w:rsidR="003619C9" w:rsidRPr="00277ADE" w:rsidRDefault="00DC69B1" w:rsidP="003619C9">
      <w:pPr>
        <w:autoSpaceDE w:val="0"/>
        <w:autoSpaceDN w:val="0"/>
        <w:adjustRightInd w:val="0"/>
        <w:jc w:val="both"/>
        <w:rPr>
          <w:lang w:val="bs-Latn-BA"/>
        </w:rPr>
      </w:pPr>
      <w:r w:rsidRPr="00277ADE">
        <w:rPr>
          <w:lang w:val="bs-Latn-BA"/>
        </w:rPr>
        <w:t xml:space="preserve">Sarajevo, </w:t>
      </w:r>
      <w:r w:rsidR="00C24935">
        <w:rPr>
          <w:lang w:val="bs-Latn-BA"/>
        </w:rPr>
        <w:t>8</w:t>
      </w:r>
      <w:r w:rsidR="00A9735D" w:rsidRPr="00277ADE">
        <w:rPr>
          <w:lang w:val="bs-Latn-BA"/>
        </w:rPr>
        <w:t>.</w:t>
      </w:r>
      <w:r w:rsidR="00C24935">
        <w:rPr>
          <w:lang w:val="bs-Latn-BA"/>
        </w:rPr>
        <w:t>6</w:t>
      </w:r>
      <w:r w:rsidR="00A9735D" w:rsidRPr="00277ADE">
        <w:rPr>
          <w:lang w:val="bs-Latn-BA"/>
        </w:rPr>
        <w:t>.202</w:t>
      </w:r>
      <w:r w:rsidR="008179FC">
        <w:rPr>
          <w:lang w:val="bs-Latn-BA"/>
        </w:rPr>
        <w:t>3</w:t>
      </w:r>
      <w:r w:rsidR="003619C9" w:rsidRPr="00277ADE">
        <w:rPr>
          <w:lang w:val="bs-Latn-BA"/>
        </w:rPr>
        <w:t>.</w:t>
      </w:r>
    </w:p>
    <w:p w:rsidR="0063510D" w:rsidRDefault="0063510D" w:rsidP="00CA0E61">
      <w:pPr>
        <w:jc w:val="both"/>
      </w:pPr>
    </w:p>
    <w:p w:rsidR="0063510D" w:rsidRDefault="0063510D" w:rsidP="00CA0E61">
      <w:pPr>
        <w:jc w:val="both"/>
      </w:pPr>
    </w:p>
    <w:p w:rsidR="008179FC" w:rsidRPr="0013255D" w:rsidRDefault="008179FC" w:rsidP="008179FC">
      <w:pPr>
        <w:jc w:val="both"/>
        <w:rPr>
          <w:i/>
          <w:lang w:val="sl-SI"/>
        </w:rPr>
      </w:pPr>
      <w:r w:rsidRPr="0013255D">
        <w:rPr>
          <w:lang w:val="sl-SI"/>
        </w:rPr>
        <w:t>Na osnovu člana 64 stav (1) tačka b), člana</w:t>
      </w:r>
      <w:r>
        <w:rPr>
          <w:lang w:val="sl-SI"/>
        </w:rPr>
        <w:t xml:space="preserve"> 70 stavovi (1), (2), (3) </w:t>
      </w:r>
      <w:r w:rsidRPr="0013255D">
        <w:rPr>
          <w:lang w:val="sl-SI"/>
        </w:rPr>
        <w:t>i člana 90 Zakona o javnim nabavkama Bosne</w:t>
      </w:r>
      <w:r w:rsidR="002F2D1A">
        <w:rPr>
          <w:lang w:val="sl-SI"/>
        </w:rPr>
        <w:t xml:space="preserve"> i Hercegovine (»</w:t>
      </w:r>
      <w:r w:rsidRPr="0013255D">
        <w:rPr>
          <w:lang w:val="sl-SI"/>
        </w:rPr>
        <w:t>Službeni glasnik BiH</w:t>
      </w:r>
      <w:r w:rsidR="002F2D1A">
        <w:rPr>
          <w:lang w:val="sl-SI"/>
        </w:rPr>
        <w:t>«</w:t>
      </w:r>
      <w:r w:rsidRPr="0013255D">
        <w:rPr>
          <w:lang w:val="sl-SI"/>
        </w:rPr>
        <w:t xml:space="preserve">, broj: 39/14 i 59/22) i na osnovu prijedloga Komisije za javne nabavke, direktor Agencije </w:t>
      </w:r>
      <w:r w:rsidRPr="0013255D">
        <w:rPr>
          <w:i/>
          <w:lang w:val="sl-SI"/>
        </w:rPr>
        <w:t>donosi:</w:t>
      </w:r>
    </w:p>
    <w:p w:rsidR="008179FC" w:rsidRDefault="008179FC" w:rsidP="00CA0E61">
      <w:pPr>
        <w:jc w:val="both"/>
      </w:pPr>
    </w:p>
    <w:p w:rsidR="00742C0F" w:rsidRDefault="00742C0F" w:rsidP="00CA0E61">
      <w:pPr>
        <w:jc w:val="both"/>
      </w:pPr>
    </w:p>
    <w:p w:rsidR="008179FC" w:rsidRDefault="008179FC" w:rsidP="00CA0E61">
      <w:pPr>
        <w:jc w:val="both"/>
      </w:pPr>
    </w:p>
    <w:p w:rsidR="008179FC" w:rsidRPr="0013255D" w:rsidRDefault="008179FC" w:rsidP="008179FC">
      <w:pPr>
        <w:jc w:val="center"/>
        <w:rPr>
          <w:b/>
          <w:lang w:val="sl-SI"/>
        </w:rPr>
      </w:pPr>
      <w:r w:rsidRPr="0013255D">
        <w:rPr>
          <w:b/>
          <w:lang w:val="sl-SI"/>
        </w:rPr>
        <w:t>O D L U K U</w:t>
      </w:r>
    </w:p>
    <w:p w:rsidR="008179FC" w:rsidRPr="0013255D" w:rsidRDefault="008179FC" w:rsidP="008179FC">
      <w:pPr>
        <w:jc w:val="center"/>
        <w:rPr>
          <w:b/>
          <w:lang w:val="sl-SI"/>
        </w:rPr>
      </w:pPr>
      <w:r w:rsidRPr="0013255D">
        <w:rPr>
          <w:b/>
          <w:lang w:val="sl-SI"/>
        </w:rPr>
        <w:t>o izboru najpovoljnijeg ponuđača</w:t>
      </w:r>
    </w:p>
    <w:p w:rsidR="008179FC" w:rsidRDefault="008179FC" w:rsidP="00CA0E61">
      <w:pPr>
        <w:jc w:val="both"/>
      </w:pPr>
    </w:p>
    <w:p w:rsidR="008179FC" w:rsidRDefault="008179FC" w:rsidP="00CA0E61">
      <w:pPr>
        <w:jc w:val="both"/>
      </w:pPr>
    </w:p>
    <w:p w:rsidR="008179FC" w:rsidRPr="00F42774" w:rsidRDefault="008179FC" w:rsidP="00F42774">
      <w:pPr>
        <w:numPr>
          <w:ilvl w:val="0"/>
          <w:numId w:val="15"/>
        </w:numPr>
        <w:ind w:left="360"/>
        <w:jc w:val="both"/>
        <w:rPr>
          <w:lang w:val="sl-SI"/>
        </w:rPr>
      </w:pPr>
      <w:r w:rsidRPr="0013255D">
        <w:rPr>
          <w:lang w:val="sl-SI"/>
        </w:rPr>
        <w:t xml:space="preserve">Prihvata se ponuda ponuđača </w:t>
      </w:r>
      <w:r w:rsidR="00C24935">
        <w:rPr>
          <w:lang w:val="sl-SI"/>
        </w:rPr>
        <w:t>ORKA d.o.o.</w:t>
      </w:r>
      <w:r w:rsidRPr="00F42774">
        <w:rPr>
          <w:lang w:val="sl-SI"/>
        </w:rPr>
        <w:t xml:space="preserve"> Sarajevo od </w:t>
      </w:r>
      <w:r w:rsidR="00D260D8">
        <w:rPr>
          <w:lang w:val="sl-SI"/>
        </w:rPr>
        <w:t>31.</w:t>
      </w:r>
      <w:r w:rsidR="00C24935">
        <w:rPr>
          <w:lang w:val="sl-SI"/>
        </w:rPr>
        <w:t>5</w:t>
      </w:r>
      <w:r w:rsidR="00D260D8">
        <w:rPr>
          <w:lang w:val="sl-SI"/>
        </w:rPr>
        <w:t>.2023,</w:t>
      </w:r>
      <w:r w:rsidR="00F42774" w:rsidRPr="00F42774">
        <w:rPr>
          <w:lang w:val="sl-SI"/>
        </w:rPr>
        <w:t xml:space="preserve"> ponuda broj: </w:t>
      </w:r>
      <w:r w:rsidR="00C24935">
        <w:rPr>
          <w:lang w:val="sl-SI"/>
        </w:rPr>
        <w:t xml:space="preserve">P-23-0051, </w:t>
      </w:r>
      <w:r w:rsidR="007B3259" w:rsidRPr="00F42774">
        <w:rPr>
          <w:lang w:val="sl-SI"/>
        </w:rPr>
        <w:t>u</w:t>
      </w:r>
      <w:r w:rsidR="007B3259">
        <w:rPr>
          <w:lang w:val="sl-SI"/>
        </w:rPr>
        <w:t xml:space="preserve"> </w:t>
      </w:r>
      <w:r w:rsidR="007B3259" w:rsidRPr="0013255D">
        <w:rPr>
          <w:lang w:val="sl-SI"/>
        </w:rPr>
        <w:t>postupku direktnog sporazuma</w:t>
      </w:r>
      <w:r w:rsidR="007B3259">
        <w:rPr>
          <w:lang w:val="sl-SI"/>
        </w:rPr>
        <w:t>,</w:t>
      </w:r>
      <w:r w:rsidR="007B3259" w:rsidRPr="0013255D">
        <w:rPr>
          <w:lang w:val="sl-SI"/>
        </w:rPr>
        <w:t xml:space="preserve"> </w:t>
      </w:r>
      <w:r w:rsidR="00C24935">
        <w:rPr>
          <w:lang w:val="sl-SI"/>
        </w:rPr>
        <w:t>koja se odnosi na održavanje OWIS soft</w:t>
      </w:r>
      <w:r w:rsidR="007B3259">
        <w:rPr>
          <w:lang w:val="sl-SI"/>
        </w:rPr>
        <w:t>v</w:t>
      </w:r>
      <w:r w:rsidR="00C24935">
        <w:rPr>
          <w:lang w:val="sl-SI"/>
        </w:rPr>
        <w:t>era (e</w:t>
      </w:r>
      <w:r w:rsidR="00670ECA">
        <w:rPr>
          <w:lang w:val="sl-SI"/>
        </w:rPr>
        <w:noBreakHyphen/>
      </w:r>
      <w:r w:rsidR="00C24935">
        <w:rPr>
          <w:lang w:val="sl-SI"/>
        </w:rPr>
        <w:t xml:space="preserve">protokol) </w:t>
      </w:r>
      <w:r w:rsidR="00F42774" w:rsidRPr="00F42774">
        <w:rPr>
          <w:lang w:val="sl-SI"/>
        </w:rPr>
        <w:t xml:space="preserve">sa cijenom ponude </w:t>
      </w:r>
      <w:r w:rsidR="00F42774">
        <w:rPr>
          <w:lang w:val="sl-SI"/>
        </w:rPr>
        <w:t xml:space="preserve">od </w:t>
      </w:r>
      <w:r w:rsidR="00C24935">
        <w:rPr>
          <w:lang w:val="sl-SI"/>
        </w:rPr>
        <w:t>210,00</w:t>
      </w:r>
      <w:r w:rsidR="00F42774">
        <w:rPr>
          <w:lang w:val="sl-SI"/>
        </w:rPr>
        <w:t xml:space="preserve"> KM po jednom mjesecu, bez PDV-a</w:t>
      </w:r>
      <w:r w:rsidRPr="00F42774">
        <w:rPr>
          <w:lang w:val="sl-SI"/>
        </w:rPr>
        <w:t>.</w:t>
      </w:r>
    </w:p>
    <w:p w:rsidR="008179FC" w:rsidRPr="0013255D" w:rsidRDefault="008179FC" w:rsidP="008179FC">
      <w:pPr>
        <w:numPr>
          <w:ilvl w:val="0"/>
          <w:numId w:val="15"/>
        </w:numPr>
        <w:ind w:left="360"/>
        <w:jc w:val="both"/>
        <w:rPr>
          <w:sz w:val="22"/>
          <w:lang w:val="sl-SI"/>
        </w:rPr>
      </w:pPr>
      <w:r w:rsidRPr="0013255D">
        <w:rPr>
          <w:lang w:val="sl-SI"/>
        </w:rPr>
        <w:t>Ova Odluka stupa na snagu danom donošenja i dostavlja se ponuđač</w:t>
      </w:r>
      <w:r>
        <w:rPr>
          <w:lang w:val="sl-SI"/>
        </w:rPr>
        <w:t>u</w:t>
      </w:r>
      <w:r w:rsidRPr="0013255D">
        <w:rPr>
          <w:lang w:val="sl-SI"/>
        </w:rPr>
        <w:t>.</w:t>
      </w:r>
    </w:p>
    <w:p w:rsidR="00B901FB" w:rsidRDefault="00B901FB" w:rsidP="00CA0E61">
      <w:pPr>
        <w:jc w:val="both"/>
        <w:rPr>
          <w:b/>
        </w:rPr>
      </w:pPr>
    </w:p>
    <w:p w:rsidR="00742C0F" w:rsidRDefault="00742C0F" w:rsidP="00CA0E61">
      <w:pPr>
        <w:jc w:val="both"/>
        <w:rPr>
          <w:b/>
        </w:rPr>
      </w:pPr>
    </w:p>
    <w:p w:rsidR="00742C0F" w:rsidRPr="00BB015F" w:rsidRDefault="00742C0F" w:rsidP="00CA0E61">
      <w:pPr>
        <w:jc w:val="both"/>
        <w:rPr>
          <w:b/>
        </w:rPr>
      </w:pPr>
    </w:p>
    <w:p w:rsidR="00CA0E61" w:rsidRPr="00BB015F" w:rsidRDefault="00CA0E61" w:rsidP="00CA0E61">
      <w:pPr>
        <w:jc w:val="center"/>
        <w:rPr>
          <w:b/>
        </w:rPr>
      </w:pPr>
      <w:r w:rsidRPr="00BB015F">
        <w:rPr>
          <w:b/>
        </w:rPr>
        <w:t>O b r a z l o ž e n</w:t>
      </w:r>
      <w:r w:rsidR="00145670" w:rsidRPr="00BB015F">
        <w:rPr>
          <w:b/>
        </w:rPr>
        <w:t xml:space="preserve"> </w:t>
      </w:r>
      <w:r w:rsidRPr="00BB015F">
        <w:rPr>
          <w:b/>
        </w:rPr>
        <w:t>j e</w:t>
      </w:r>
    </w:p>
    <w:p w:rsidR="00CA0E61" w:rsidRDefault="00CA0E61" w:rsidP="00CA0E61">
      <w:pPr>
        <w:rPr>
          <w:lang w:val="sl-SI"/>
        </w:rPr>
      </w:pPr>
    </w:p>
    <w:p w:rsidR="00131145" w:rsidRPr="00AA1C51" w:rsidRDefault="00131145" w:rsidP="00131145">
      <w:pPr>
        <w:jc w:val="both"/>
        <w:rPr>
          <w:lang w:val="sl-SI"/>
        </w:rPr>
      </w:pPr>
      <w:r>
        <w:t>Na osnovu zahtjeva za nabavku</w:t>
      </w:r>
      <w:r w:rsidR="00675B80">
        <w:t xml:space="preserve">, zahtjev </w:t>
      </w:r>
      <w:r>
        <w:t>broj: 05-1-16-19-</w:t>
      </w:r>
      <w:r w:rsidR="00C24935">
        <w:t>502</w:t>
      </w:r>
      <w:r>
        <w:t xml:space="preserve">-1/23 od </w:t>
      </w:r>
      <w:r w:rsidR="00C24935">
        <w:t>25</w:t>
      </w:r>
      <w:r>
        <w:t xml:space="preserve">.05.2023. </w:t>
      </w:r>
      <w:r w:rsidRPr="0013255D">
        <w:rPr>
          <w:lang w:val="sl-SI"/>
        </w:rPr>
        <w:t>pokrenu</w:t>
      </w:r>
      <w:r>
        <w:rPr>
          <w:lang w:val="sl-SI"/>
        </w:rPr>
        <w:t>t</w:t>
      </w:r>
      <w:r w:rsidRPr="0013255D">
        <w:rPr>
          <w:lang w:val="sl-SI"/>
        </w:rPr>
        <w:t xml:space="preserve"> </w:t>
      </w:r>
      <w:r w:rsidR="008A2B40">
        <w:rPr>
          <w:lang w:val="sl-SI"/>
        </w:rPr>
        <w:t xml:space="preserve">je </w:t>
      </w:r>
      <w:r w:rsidRPr="0013255D">
        <w:rPr>
          <w:lang w:val="sl-SI"/>
        </w:rPr>
        <w:t xml:space="preserve">postupak direktnog sporazuma za </w:t>
      </w:r>
      <w:r w:rsidRPr="0013255D">
        <w:t xml:space="preserve">nabavku </w:t>
      </w:r>
      <w:r>
        <w:t>usluge</w:t>
      </w:r>
      <w:r w:rsidR="00C24935">
        <w:t xml:space="preserve"> </w:t>
      </w:r>
      <w:r w:rsidR="00C24935">
        <w:rPr>
          <w:lang w:val="sl-SI"/>
        </w:rPr>
        <w:t>održavanj</w:t>
      </w:r>
      <w:r w:rsidR="00D260D8">
        <w:rPr>
          <w:lang w:val="sl-SI"/>
        </w:rPr>
        <w:t>a</w:t>
      </w:r>
      <w:r w:rsidR="00C24935">
        <w:rPr>
          <w:lang w:val="sl-SI"/>
        </w:rPr>
        <w:t xml:space="preserve"> OWIS soft</w:t>
      </w:r>
      <w:r w:rsidR="007B3259">
        <w:rPr>
          <w:lang w:val="sl-SI"/>
        </w:rPr>
        <w:t>v</w:t>
      </w:r>
      <w:r w:rsidR="00C24935">
        <w:rPr>
          <w:lang w:val="sl-SI"/>
        </w:rPr>
        <w:t xml:space="preserve">era (e-protokol) </w:t>
      </w:r>
      <w:r>
        <w:t>za potrebe Agencije</w:t>
      </w:r>
      <w:r w:rsidRPr="0013255D">
        <w:rPr>
          <w:lang w:val="sl-SI"/>
        </w:rPr>
        <w:t>.</w:t>
      </w:r>
      <w:r w:rsidR="00675B80">
        <w:rPr>
          <w:lang w:val="sl-SI"/>
        </w:rPr>
        <w:t xml:space="preserve"> </w:t>
      </w:r>
      <w:r>
        <w:rPr>
          <w:lang w:val="sl-SI"/>
        </w:rPr>
        <w:t>U skladu sa Privremenim planom javnih nabavki za 2023. godinu u Agenciji za zaštitu ličnih podataka u Bosni i Hercegovini utvrđeno je da</w:t>
      </w:r>
      <w:r w:rsidR="00E54AB4">
        <w:rPr>
          <w:lang w:val="sl-SI"/>
        </w:rPr>
        <w:t xml:space="preserve"> </w:t>
      </w:r>
      <w:r w:rsidRPr="00AA1C51">
        <w:rPr>
          <w:lang w:val="sl-SI"/>
        </w:rPr>
        <w:t xml:space="preserve">procijenjena vrijednost nabavke iznosi </w:t>
      </w:r>
      <w:r w:rsidR="00C24935">
        <w:rPr>
          <w:lang w:val="sl-SI"/>
        </w:rPr>
        <w:t>2564,15</w:t>
      </w:r>
      <w:r w:rsidRPr="00AA1C51">
        <w:rPr>
          <w:lang w:val="sl-SI"/>
        </w:rPr>
        <w:t xml:space="preserve"> KM.</w:t>
      </w:r>
    </w:p>
    <w:p w:rsidR="00675B80" w:rsidRDefault="00675B80" w:rsidP="00CA0E61">
      <w:pPr>
        <w:rPr>
          <w:lang w:val="sl-SI"/>
        </w:rPr>
      </w:pPr>
    </w:p>
    <w:p w:rsidR="00675B80" w:rsidRDefault="00131145" w:rsidP="00131145">
      <w:pPr>
        <w:jc w:val="both"/>
        <w:rPr>
          <w:lang w:val="sl-SI"/>
        </w:rPr>
      </w:pPr>
      <w:r w:rsidRPr="0013255D">
        <w:rPr>
          <w:lang w:val="sl-SI"/>
        </w:rPr>
        <w:t xml:space="preserve">Zahtjev za dostavljanje ponude je dostavljen </w:t>
      </w:r>
      <w:r>
        <w:rPr>
          <w:lang w:val="sl-SI"/>
        </w:rPr>
        <w:t xml:space="preserve">ponuđaču </w:t>
      </w:r>
      <w:r w:rsidR="00C24935">
        <w:rPr>
          <w:lang w:val="sl-SI"/>
        </w:rPr>
        <w:t>ORKA d.o.o.</w:t>
      </w:r>
      <w:r w:rsidR="00C24935" w:rsidRPr="00F42774">
        <w:rPr>
          <w:lang w:val="sl-SI"/>
        </w:rPr>
        <w:t xml:space="preserve"> Sarajevo</w:t>
      </w:r>
      <w:r>
        <w:t>.</w:t>
      </w:r>
      <w:r>
        <w:rPr>
          <w:lang w:val="sl-SI"/>
        </w:rPr>
        <w:t xml:space="preserve"> U obrascu za cijenu ponude je tražena ponuda za</w:t>
      </w:r>
      <w:r w:rsidR="00C24935">
        <w:rPr>
          <w:lang w:val="sl-SI"/>
        </w:rPr>
        <w:t xml:space="preserve"> </w:t>
      </w:r>
      <w:r w:rsidR="00C24935">
        <w:t xml:space="preserve">uslugu </w:t>
      </w:r>
      <w:r w:rsidR="00C24935">
        <w:rPr>
          <w:lang w:val="sl-SI"/>
        </w:rPr>
        <w:t>održavanja OWIS soft</w:t>
      </w:r>
      <w:r w:rsidR="007B3259">
        <w:rPr>
          <w:lang w:val="sl-SI"/>
        </w:rPr>
        <w:t>v</w:t>
      </w:r>
      <w:r w:rsidR="00C24935">
        <w:rPr>
          <w:lang w:val="sl-SI"/>
        </w:rPr>
        <w:t>era (e-protokol) koja obuhvata: održavanje stabilnosti i funkcioni</w:t>
      </w:r>
      <w:r w:rsidR="00283C10">
        <w:rPr>
          <w:lang w:val="sl-SI"/>
        </w:rPr>
        <w:t>sanja aplikativnog softvera, sav</w:t>
      </w:r>
      <w:r w:rsidR="00C24935">
        <w:rPr>
          <w:lang w:val="sl-SI"/>
        </w:rPr>
        <w:t>jetovanje i edukaciju korisnika, izmjenu postojećih funkcionalnosti aplikacije i kreiranje i implementaciju novih formi izlaznih podataka.</w:t>
      </w:r>
    </w:p>
    <w:p w:rsidR="00675B80" w:rsidRDefault="00675B80" w:rsidP="00131145">
      <w:pPr>
        <w:jc w:val="both"/>
        <w:rPr>
          <w:lang w:val="sl-SI"/>
        </w:rPr>
      </w:pPr>
      <w:r w:rsidRPr="00675B80">
        <w:rPr>
          <w:lang w:val="sl-SI"/>
        </w:rPr>
        <w:t>U ostavljenom roku stigla</w:t>
      </w:r>
      <w:r w:rsidR="006B541E">
        <w:rPr>
          <w:lang w:val="sl-SI"/>
        </w:rPr>
        <w:t xml:space="preserve"> je</w:t>
      </w:r>
      <w:r w:rsidRPr="00675B80">
        <w:rPr>
          <w:lang w:val="sl-SI"/>
        </w:rPr>
        <w:t xml:space="preserve"> ponuda </w:t>
      </w:r>
      <w:r w:rsidRPr="00F42774">
        <w:rPr>
          <w:lang w:val="sl-SI"/>
        </w:rPr>
        <w:t xml:space="preserve">sa cijenom ponude </w:t>
      </w:r>
      <w:r>
        <w:rPr>
          <w:lang w:val="sl-SI"/>
        </w:rPr>
        <w:t xml:space="preserve">od </w:t>
      </w:r>
      <w:r w:rsidR="00C24935">
        <w:rPr>
          <w:lang w:val="sl-SI"/>
        </w:rPr>
        <w:t>210,00</w:t>
      </w:r>
      <w:r>
        <w:rPr>
          <w:lang w:val="sl-SI"/>
        </w:rPr>
        <w:t xml:space="preserve"> KM po jednom mjesecu, bez PDV-a.</w:t>
      </w:r>
    </w:p>
    <w:p w:rsidR="00BF1D33" w:rsidRDefault="00BF1D33" w:rsidP="00131145">
      <w:pPr>
        <w:jc w:val="both"/>
        <w:rPr>
          <w:lang w:val="sl-SI"/>
        </w:rPr>
      </w:pPr>
    </w:p>
    <w:p w:rsidR="00BF1D33" w:rsidRPr="00AA1C51" w:rsidRDefault="00BF1D33" w:rsidP="00BF1D33">
      <w:pPr>
        <w:jc w:val="both"/>
        <w:rPr>
          <w:lang w:val="sl-SI"/>
        </w:rPr>
      </w:pPr>
      <w:r w:rsidRPr="00AA1C51">
        <w:rPr>
          <w:lang w:val="sl-SI"/>
        </w:rPr>
        <w:t xml:space="preserve">U skladu sa članom 65. Zakona o javnim nabavkama Bosne i Hercegovine, Komisija za javne nabavke je izvršila ocjenu zaprimljene ponude </w:t>
      </w:r>
      <w:r w:rsidRPr="00AA1C51">
        <w:t xml:space="preserve">i sačinila Zapisnik </w:t>
      </w:r>
      <w:r w:rsidRPr="00AA1C51">
        <w:rPr>
          <w:lang w:val="sl-SI"/>
        </w:rPr>
        <w:t xml:space="preserve">broj: </w:t>
      </w:r>
      <w:r w:rsidRPr="00AA1C51">
        <w:t>UP1 06-16-19-</w:t>
      </w:r>
      <w:r w:rsidR="00143484">
        <w:t>8</w:t>
      </w:r>
      <w:r w:rsidRPr="00AA1C51">
        <w:t xml:space="preserve">-4/23 </w:t>
      </w:r>
      <w:r w:rsidRPr="00AA1C51">
        <w:rPr>
          <w:lang w:val="sl-SI"/>
        </w:rPr>
        <w:t xml:space="preserve">od </w:t>
      </w:r>
      <w:r w:rsidR="00143484">
        <w:rPr>
          <w:lang w:val="sl-SI"/>
        </w:rPr>
        <w:t>7</w:t>
      </w:r>
      <w:r w:rsidR="00D260D8">
        <w:rPr>
          <w:lang w:val="sl-SI"/>
        </w:rPr>
        <w:t>.</w:t>
      </w:r>
      <w:bookmarkStart w:id="0" w:name="_GoBack"/>
      <w:bookmarkEnd w:id="0"/>
      <w:r w:rsidR="00143484">
        <w:rPr>
          <w:lang w:val="sl-SI"/>
        </w:rPr>
        <w:t>6</w:t>
      </w:r>
      <w:r w:rsidRPr="00AA1C51">
        <w:rPr>
          <w:lang w:val="sl-SI"/>
        </w:rPr>
        <w:t>.2023. godine</w:t>
      </w:r>
      <w:r w:rsidRPr="00AA1C51">
        <w:rPr>
          <w:b/>
          <w:lang w:val="sl-SI"/>
        </w:rPr>
        <w:t xml:space="preserve"> </w:t>
      </w:r>
      <w:r w:rsidRPr="00AA1C51">
        <w:rPr>
          <w:lang w:val="sl-SI"/>
        </w:rPr>
        <w:t xml:space="preserve">koji je prihvaćen i potpisan od strane članova Komisije. </w:t>
      </w:r>
    </w:p>
    <w:p w:rsidR="00BF1D33" w:rsidRPr="00AA1C51" w:rsidRDefault="00BF1D33" w:rsidP="00BF1D33">
      <w:pPr>
        <w:jc w:val="both"/>
        <w:rPr>
          <w:lang w:val="sl-SI"/>
        </w:rPr>
      </w:pPr>
    </w:p>
    <w:p w:rsidR="00BF1D33" w:rsidRPr="00AA1C51" w:rsidRDefault="00BF1D33" w:rsidP="00BF1D33">
      <w:pPr>
        <w:jc w:val="both"/>
      </w:pPr>
      <w:r w:rsidRPr="00AA1C51">
        <w:rPr>
          <w:lang w:val="sl-SI"/>
        </w:rPr>
        <w:t xml:space="preserve">Ponuda ponuđača </w:t>
      </w:r>
      <w:r w:rsidR="00143484">
        <w:rPr>
          <w:lang w:val="sl-SI"/>
        </w:rPr>
        <w:t>ORKA d.o.o.</w:t>
      </w:r>
      <w:r w:rsidR="00143484" w:rsidRPr="00F42774">
        <w:rPr>
          <w:lang w:val="sl-SI"/>
        </w:rPr>
        <w:t xml:space="preserve"> Sarajevo</w:t>
      </w:r>
      <w:r w:rsidRPr="00AA1C51">
        <w:rPr>
          <w:lang w:val="sl-SI"/>
        </w:rPr>
        <w:t xml:space="preserve"> je u okvirima planiranih sredstava i ista se prihvata. Sa navedenim ponuđačem </w:t>
      </w:r>
      <w:r w:rsidR="00742C0F" w:rsidRPr="00AA1C51">
        <w:rPr>
          <w:lang w:val="sl-SI"/>
        </w:rPr>
        <w:t xml:space="preserve">će </w:t>
      </w:r>
      <w:r w:rsidRPr="00AA1C51">
        <w:rPr>
          <w:lang w:val="sl-SI"/>
        </w:rPr>
        <w:t>biti potpisan ugovor o nabavci usluge.</w:t>
      </w:r>
    </w:p>
    <w:p w:rsidR="00BF1D33" w:rsidRPr="00AA1C51" w:rsidRDefault="00BF1D33" w:rsidP="00BF1D33">
      <w:pPr>
        <w:jc w:val="both"/>
        <w:rPr>
          <w:lang w:val="sl-SI"/>
        </w:rPr>
      </w:pPr>
    </w:p>
    <w:p w:rsidR="00BF1D33" w:rsidRPr="00AA1C51" w:rsidRDefault="00BF1D33" w:rsidP="00BF1D33">
      <w:pPr>
        <w:jc w:val="both"/>
        <w:rPr>
          <w:lang w:val="sl-SI"/>
        </w:rPr>
      </w:pPr>
      <w:r w:rsidRPr="00AA1C51">
        <w:rPr>
          <w:lang w:val="sl-SI"/>
        </w:rPr>
        <w:t>Shodno navedenom, a u skladu sa članom 90. Zakona o javnim nabavkama u Bosni i Hercegovini, odlučeno je kao u dispozitivu.</w:t>
      </w:r>
    </w:p>
    <w:p w:rsidR="00BF1D33" w:rsidRPr="00AA1C51" w:rsidRDefault="00BF1D33" w:rsidP="00BF1D33">
      <w:pPr>
        <w:jc w:val="both"/>
        <w:rPr>
          <w:lang w:val="sl-SI"/>
        </w:rPr>
      </w:pPr>
    </w:p>
    <w:p w:rsidR="00742C0F" w:rsidRPr="00AA1C51" w:rsidRDefault="00742C0F" w:rsidP="00BF1D33">
      <w:pPr>
        <w:jc w:val="both"/>
        <w:rPr>
          <w:lang w:val="sl-SI"/>
        </w:rPr>
      </w:pPr>
    </w:p>
    <w:p w:rsidR="00BF1D33" w:rsidRPr="00AA1C51" w:rsidRDefault="00BF1D33" w:rsidP="00BF1D33">
      <w:pPr>
        <w:jc w:val="both"/>
        <w:rPr>
          <w:lang w:val="sl-SI"/>
        </w:rPr>
      </w:pPr>
      <w:r w:rsidRPr="00AA1C51">
        <w:rPr>
          <w:lang w:val="sl-SI"/>
        </w:rPr>
        <w:t>Odluka o izboru najpovoljnijeg ponuđača i dodjeli ugovora</w:t>
      </w:r>
      <w:r w:rsidRPr="00AA1C51">
        <w:rPr>
          <w:b/>
          <w:lang w:val="sl-SI"/>
        </w:rPr>
        <w:t xml:space="preserve"> </w:t>
      </w:r>
      <w:r w:rsidRPr="00AA1C51">
        <w:rPr>
          <w:lang w:val="sl-SI"/>
        </w:rPr>
        <w:t>će se objaviti na internet stranici Ugovornog organa u skladu sa odredbama člana 70. stav (6) Zakona.</w:t>
      </w:r>
    </w:p>
    <w:p w:rsidR="00B901FB" w:rsidRPr="00AA1C51" w:rsidRDefault="00B901FB" w:rsidP="00131FF0"/>
    <w:p w:rsidR="00742C0F" w:rsidRPr="00AA1C51" w:rsidRDefault="00742C0F" w:rsidP="00131FF0"/>
    <w:p w:rsidR="00742C0F" w:rsidRPr="00AA1C51" w:rsidRDefault="00742C0F" w:rsidP="00131FF0"/>
    <w:p w:rsidR="00742C0F" w:rsidRPr="00AA1C51" w:rsidRDefault="00742C0F" w:rsidP="00131FF0"/>
    <w:p w:rsidR="00E0473E" w:rsidRPr="0011344D" w:rsidRDefault="00E0473E" w:rsidP="00131FF0"/>
    <w:p w:rsidR="00131FF0" w:rsidRPr="0011344D" w:rsidRDefault="00131FF0" w:rsidP="00131FF0">
      <w:pPr>
        <w:ind w:left="5664" w:firstLine="708"/>
        <w:rPr>
          <w:b/>
        </w:rPr>
      </w:pPr>
      <w:r w:rsidRPr="0011344D">
        <w:rPr>
          <w:b/>
        </w:rPr>
        <w:t>D I R E K T O R</w:t>
      </w:r>
    </w:p>
    <w:p w:rsidR="00131FF0" w:rsidRPr="0011344D" w:rsidRDefault="00131FF0" w:rsidP="00131FF0"/>
    <w:p w:rsidR="00131FF0" w:rsidRPr="0011344D" w:rsidRDefault="00131FF0" w:rsidP="00131FF0">
      <w:pPr>
        <w:ind w:left="5664"/>
        <w:rPr>
          <w:b/>
        </w:rPr>
      </w:pPr>
      <w:r w:rsidRPr="0011344D">
        <w:rPr>
          <w:b/>
        </w:rPr>
        <w:t xml:space="preserve">        </w:t>
      </w:r>
      <w:r w:rsidR="001C30E3" w:rsidRPr="0011344D">
        <w:rPr>
          <w:b/>
        </w:rPr>
        <w:t xml:space="preserve"> </w:t>
      </w:r>
      <w:r w:rsidRPr="0011344D">
        <w:rPr>
          <w:b/>
        </w:rPr>
        <w:t>dr. Dragoljub Reljić</w:t>
      </w:r>
    </w:p>
    <w:p w:rsidR="00B901FB" w:rsidRDefault="00B901FB" w:rsidP="00CA0E61"/>
    <w:p w:rsidR="00145F65" w:rsidRDefault="00145F65" w:rsidP="00CA0E61"/>
    <w:p w:rsidR="00B901FB" w:rsidRDefault="00B901FB" w:rsidP="00CA0E61"/>
    <w:p w:rsidR="00CA0E61" w:rsidRPr="0011344D" w:rsidRDefault="00CA0E61" w:rsidP="00CA0E61">
      <w:pPr>
        <w:rPr>
          <w:b/>
        </w:rPr>
      </w:pPr>
      <w:r w:rsidRPr="0011344D">
        <w:t>Dostaviti:</w:t>
      </w:r>
    </w:p>
    <w:p w:rsidR="004F66C4" w:rsidRPr="00E07C96" w:rsidRDefault="00143484" w:rsidP="004F66C4">
      <w:pPr>
        <w:numPr>
          <w:ilvl w:val="0"/>
          <w:numId w:val="7"/>
        </w:numPr>
      </w:pPr>
      <w:r w:rsidRPr="00E07C96">
        <w:t>edna.starcevic</w:t>
      </w:r>
      <w:r w:rsidR="004F66C4" w:rsidRPr="00E07C96">
        <w:t>@</w:t>
      </w:r>
      <w:r w:rsidRPr="00E07C96">
        <w:t>orka-global.com</w:t>
      </w:r>
    </w:p>
    <w:p w:rsidR="00CA0E61" w:rsidRPr="0011344D" w:rsidRDefault="00CA0E61" w:rsidP="00CA0E61">
      <w:pPr>
        <w:numPr>
          <w:ilvl w:val="0"/>
          <w:numId w:val="7"/>
        </w:numPr>
      </w:pPr>
      <w:r w:rsidRPr="0011344D">
        <w:t xml:space="preserve">Odsjek za </w:t>
      </w:r>
      <w:proofErr w:type="spellStart"/>
      <w:r w:rsidRPr="0011344D">
        <w:t>rač</w:t>
      </w:r>
      <w:proofErr w:type="spellEnd"/>
      <w:r w:rsidRPr="0011344D">
        <w:t>. mat. poslove</w:t>
      </w:r>
    </w:p>
    <w:p w:rsidR="00CA0E61" w:rsidRPr="0011344D" w:rsidRDefault="000A6DC2" w:rsidP="00CA0E61">
      <w:pPr>
        <w:numPr>
          <w:ilvl w:val="0"/>
          <w:numId w:val="7"/>
        </w:numPr>
      </w:pPr>
      <w:r w:rsidRPr="0011344D">
        <w:t xml:space="preserve">Web </w:t>
      </w:r>
      <w:r w:rsidR="00CA0E61" w:rsidRPr="0011344D">
        <w:t>redakcij</w:t>
      </w:r>
      <w:r w:rsidR="00FA764F" w:rsidRPr="0011344D">
        <w:t>a</w:t>
      </w:r>
      <w:r w:rsidR="00CA0E61" w:rsidRPr="0011344D">
        <w:t xml:space="preserve"> AZLP</w:t>
      </w:r>
    </w:p>
    <w:p w:rsidR="004F66C4" w:rsidRDefault="00CA0E61" w:rsidP="004F66C4">
      <w:pPr>
        <w:numPr>
          <w:ilvl w:val="0"/>
          <w:numId w:val="7"/>
        </w:numPr>
      </w:pPr>
      <w:r w:rsidRPr="0011344D">
        <w:t>a/a</w:t>
      </w:r>
    </w:p>
    <w:sectPr w:rsidR="004F66C4" w:rsidSect="00742C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843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8F5" w:rsidRDefault="00D528F5" w:rsidP="00133642">
      <w:r>
        <w:separator/>
      </w:r>
    </w:p>
  </w:endnote>
  <w:endnote w:type="continuationSeparator" w:id="0">
    <w:p w:rsidR="00D528F5" w:rsidRDefault="00D528F5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5E3D41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8F5" w:rsidRDefault="00D528F5" w:rsidP="00133642">
      <w:r>
        <w:separator/>
      </w:r>
    </w:p>
  </w:footnote>
  <w:footnote w:type="continuationSeparator" w:id="0">
    <w:p w:rsidR="00D528F5" w:rsidRDefault="00D528F5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794"/>
      <w:gridCol w:w="994"/>
      <w:gridCol w:w="3793"/>
    </w:tblGrid>
    <w:tr w:rsidR="00464006" w:rsidRPr="00967F78" w:rsidTr="000374DC">
      <w:trPr>
        <w:trHeight w:val="995"/>
      </w:trPr>
      <w:tc>
        <w:tcPr>
          <w:tcW w:w="3794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994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37" name="Picture 37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0813"/>
    <w:multiLevelType w:val="hybridMultilevel"/>
    <w:tmpl w:val="F0B2718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2AB4"/>
    <w:multiLevelType w:val="hybridMultilevel"/>
    <w:tmpl w:val="5764335C"/>
    <w:lvl w:ilvl="0" w:tplc="4AC49D8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D24FF"/>
    <w:multiLevelType w:val="hybridMultilevel"/>
    <w:tmpl w:val="03009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C10344"/>
    <w:multiLevelType w:val="hybridMultilevel"/>
    <w:tmpl w:val="D49ABA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2"/>
  </w:num>
  <w:num w:numId="7">
    <w:abstractNumId w:val="11"/>
  </w:num>
  <w:num w:numId="8">
    <w:abstractNumId w:val="6"/>
  </w:num>
  <w:num w:numId="9">
    <w:abstractNumId w:val="9"/>
  </w:num>
  <w:num w:numId="10">
    <w:abstractNumId w:val="13"/>
  </w:num>
  <w:num w:numId="11">
    <w:abstractNumId w:val="1"/>
  </w:num>
  <w:num w:numId="12">
    <w:abstractNumId w:val="12"/>
  </w:num>
  <w:num w:numId="13">
    <w:abstractNumId w:val="10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05A7A"/>
    <w:rsid w:val="000237DA"/>
    <w:rsid w:val="00035165"/>
    <w:rsid w:val="000374DC"/>
    <w:rsid w:val="00060A9E"/>
    <w:rsid w:val="00070D07"/>
    <w:rsid w:val="00076C52"/>
    <w:rsid w:val="00082A7D"/>
    <w:rsid w:val="000A37E4"/>
    <w:rsid w:val="000A6DC2"/>
    <w:rsid w:val="000B2F4C"/>
    <w:rsid w:val="000B7522"/>
    <w:rsid w:val="000F120A"/>
    <w:rsid w:val="000F4FB6"/>
    <w:rsid w:val="0011344D"/>
    <w:rsid w:val="001173DF"/>
    <w:rsid w:val="00131145"/>
    <w:rsid w:val="00131FF0"/>
    <w:rsid w:val="00133642"/>
    <w:rsid w:val="00143484"/>
    <w:rsid w:val="00145670"/>
    <w:rsid w:val="00145F65"/>
    <w:rsid w:val="001574B6"/>
    <w:rsid w:val="001838C1"/>
    <w:rsid w:val="001C30E3"/>
    <w:rsid w:val="001E42CF"/>
    <w:rsid w:val="002156F0"/>
    <w:rsid w:val="002351BA"/>
    <w:rsid w:val="002465A9"/>
    <w:rsid w:val="00266640"/>
    <w:rsid w:val="00270600"/>
    <w:rsid w:val="00277ADE"/>
    <w:rsid w:val="00283C10"/>
    <w:rsid w:val="00292849"/>
    <w:rsid w:val="00296339"/>
    <w:rsid w:val="00297490"/>
    <w:rsid w:val="002F2D1A"/>
    <w:rsid w:val="0031375B"/>
    <w:rsid w:val="00325BD6"/>
    <w:rsid w:val="0033579A"/>
    <w:rsid w:val="003401E4"/>
    <w:rsid w:val="003619C9"/>
    <w:rsid w:val="00362D8B"/>
    <w:rsid w:val="003658BA"/>
    <w:rsid w:val="00366B23"/>
    <w:rsid w:val="00380A8E"/>
    <w:rsid w:val="00397D72"/>
    <w:rsid w:val="003C6F33"/>
    <w:rsid w:val="003E5C41"/>
    <w:rsid w:val="00450252"/>
    <w:rsid w:val="00464006"/>
    <w:rsid w:val="004768FE"/>
    <w:rsid w:val="00482685"/>
    <w:rsid w:val="00483AD4"/>
    <w:rsid w:val="00486588"/>
    <w:rsid w:val="00487CA8"/>
    <w:rsid w:val="004913DC"/>
    <w:rsid w:val="004C4A74"/>
    <w:rsid w:val="004C7E5C"/>
    <w:rsid w:val="004E19BD"/>
    <w:rsid w:val="004F66C4"/>
    <w:rsid w:val="00507F91"/>
    <w:rsid w:val="00531521"/>
    <w:rsid w:val="00551D11"/>
    <w:rsid w:val="00571F40"/>
    <w:rsid w:val="005B5BAE"/>
    <w:rsid w:val="005B6A08"/>
    <w:rsid w:val="005D0315"/>
    <w:rsid w:val="005D21E6"/>
    <w:rsid w:val="005E3D41"/>
    <w:rsid w:val="00603FD0"/>
    <w:rsid w:val="0060516B"/>
    <w:rsid w:val="00611C26"/>
    <w:rsid w:val="0061751A"/>
    <w:rsid w:val="0063198F"/>
    <w:rsid w:val="0063510D"/>
    <w:rsid w:val="00642640"/>
    <w:rsid w:val="00670ECA"/>
    <w:rsid w:val="00675B80"/>
    <w:rsid w:val="00692D4A"/>
    <w:rsid w:val="006A03F7"/>
    <w:rsid w:val="006A5912"/>
    <w:rsid w:val="006B541E"/>
    <w:rsid w:val="006D6A42"/>
    <w:rsid w:val="006E562C"/>
    <w:rsid w:val="006F7034"/>
    <w:rsid w:val="0070035B"/>
    <w:rsid w:val="0070219F"/>
    <w:rsid w:val="007063FD"/>
    <w:rsid w:val="007328F0"/>
    <w:rsid w:val="00742C0F"/>
    <w:rsid w:val="00745D3A"/>
    <w:rsid w:val="00754D10"/>
    <w:rsid w:val="00780744"/>
    <w:rsid w:val="0078096A"/>
    <w:rsid w:val="00791044"/>
    <w:rsid w:val="007B3259"/>
    <w:rsid w:val="007B41C0"/>
    <w:rsid w:val="007F2609"/>
    <w:rsid w:val="007F69D9"/>
    <w:rsid w:val="008179FC"/>
    <w:rsid w:val="00826E12"/>
    <w:rsid w:val="00840279"/>
    <w:rsid w:val="00841814"/>
    <w:rsid w:val="0084417C"/>
    <w:rsid w:val="00845099"/>
    <w:rsid w:val="00845273"/>
    <w:rsid w:val="00856B41"/>
    <w:rsid w:val="008A081C"/>
    <w:rsid w:val="008A2B40"/>
    <w:rsid w:val="008D1827"/>
    <w:rsid w:val="008D1C0F"/>
    <w:rsid w:val="0090070B"/>
    <w:rsid w:val="00915D62"/>
    <w:rsid w:val="00962DB2"/>
    <w:rsid w:val="00965066"/>
    <w:rsid w:val="00967F78"/>
    <w:rsid w:val="00975D28"/>
    <w:rsid w:val="00991AB0"/>
    <w:rsid w:val="009A4D9D"/>
    <w:rsid w:val="009E2FC7"/>
    <w:rsid w:val="009F67B8"/>
    <w:rsid w:val="00A24CBC"/>
    <w:rsid w:val="00A3588C"/>
    <w:rsid w:val="00A53E2D"/>
    <w:rsid w:val="00A54057"/>
    <w:rsid w:val="00A65FA2"/>
    <w:rsid w:val="00A9735D"/>
    <w:rsid w:val="00AA1C51"/>
    <w:rsid w:val="00AE3450"/>
    <w:rsid w:val="00AF62FB"/>
    <w:rsid w:val="00B006F4"/>
    <w:rsid w:val="00B01062"/>
    <w:rsid w:val="00B30B6C"/>
    <w:rsid w:val="00B3315D"/>
    <w:rsid w:val="00B46FB9"/>
    <w:rsid w:val="00B47295"/>
    <w:rsid w:val="00B901FB"/>
    <w:rsid w:val="00B92AF4"/>
    <w:rsid w:val="00BB015F"/>
    <w:rsid w:val="00BB0288"/>
    <w:rsid w:val="00BB0C3E"/>
    <w:rsid w:val="00BB1198"/>
    <w:rsid w:val="00BB3282"/>
    <w:rsid w:val="00BC2AC4"/>
    <w:rsid w:val="00BE64CA"/>
    <w:rsid w:val="00BF1D33"/>
    <w:rsid w:val="00C20376"/>
    <w:rsid w:val="00C238E5"/>
    <w:rsid w:val="00C24935"/>
    <w:rsid w:val="00C35C89"/>
    <w:rsid w:val="00C61C82"/>
    <w:rsid w:val="00C96014"/>
    <w:rsid w:val="00CA0E61"/>
    <w:rsid w:val="00D0707F"/>
    <w:rsid w:val="00D256F1"/>
    <w:rsid w:val="00D260D8"/>
    <w:rsid w:val="00D2693D"/>
    <w:rsid w:val="00D4086B"/>
    <w:rsid w:val="00D46B3B"/>
    <w:rsid w:val="00D528F5"/>
    <w:rsid w:val="00DB5D52"/>
    <w:rsid w:val="00DC69B1"/>
    <w:rsid w:val="00DD3E17"/>
    <w:rsid w:val="00DF724F"/>
    <w:rsid w:val="00E0473E"/>
    <w:rsid w:val="00E07C96"/>
    <w:rsid w:val="00E10656"/>
    <w:rsid w:val="00E12154"/>
    <w:rsid w:val="00E3101C"/>
    <w:rsid w:val="00E31CD2"/>
    <w:rsid w:val="00E34337"/>
    <w:rsid w:val="00E35282"/>
    <w:rsid w:val="00E5064D"/>
    <w:rsid w:val="00E54AB4"/>
    <w:rsid w:val="00E5696E"/>
    <w:rsid w:val="00EA463A"/>
    <w:rsid w:val="00EE67B7"/>
    <w:rsid w:val="00EF1858"/>
    <w:rsid w:val="00EF1D1D"/>
    <w:rsid w:val="00F10E17"/>
    <w:rsid w:val="00F42774"/>
    <w:rsid w:val="00F52FE9"/>
    <w:rsid w:val="00F544EF"/>
    <w:rsid w:val="00F56D0F"/>
    <w:rsid w:val="00F7357A"/>
    <w:rsid w:val="00FA764F"/>
    <w:rsid w:val="00FB4BEA"/>
    <w:rsid w:val="00FC4187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9223F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paragraph" w:styleId="ListParagraph">
    <w:name w:val="List Paragraph"/>
    <w:basedOn w:val="Normal"/>
    <w:uiPriority w:val="34"/>
    <w:qFormat/>
    <w:rsid w:val="00BB0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4</cp:revision>
  <cp:lastPrinted>2021-05-17T09:16:00Z</cp:lastPrinted>
  <dcterms:created xsi:type="dcterms:W3CDTF">2023-06-13T11:49:00Z</dcterms:created>
  <dcterms:modified xsi:type="dcterms:W3CDTF">2023-06-13T12:17:00Z</dcterms:modified>
</cp:coreProperties>
</file>