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0F" w:rsidRPr="003E52BC" w:rsidRDefault="00742C0F" w:rsidP="003619C9">
      <w:pPr>
        <w:autoSpaceDE w:val="0"/>
        <w:autoSpaceDN w:val="0"/>
        <w:adjustRightInd w:val="0"/>
        <w:jc w:val="both"/>
        <w:rPr>
          <w:lang w:val="sr-Latn-BA"/>
        </w:rPr>
      </w:pPr>
    </w:p>
    <w:p w:rsidR="003619C9" w:rsidRPr="003E52BC" w:rsidRDefault="00DC69B1" w:rsidP="003619C9">
      <w:pPr>
        <w:autoSpaceDE w:val="0"/>
        <w:autoSpaceDN w:val="0"/>
        <w:adjustRightInd w:val="0"/>
        <w:jc w:val="both"/>
        <w:rPr>
          <w:lang w:val="sr-Latn-BA"/>
        </w:rPr>
      </w:pPr>
      <w:r w:rsidRPr="003E52BC">
        <w:rPr>
          <w:lang w:val="sr-Latn-BA"/>
        </w:rPr>
        <w:t xml:space="preserve">Sarajevo, </w:t>
      </w:r>
      <w:r w:rsidR="001574B6" w:rsidRPr="003E52BC">
        <w:rPr>
          <w:lang w:val="sr-Latn-BA"/>
        </w:rPr>
        <w:t>2</w:t>
      </w:r>
      <w:r w:rsidR="004F66C4" w:rsidRPr="003E52BC">
        <w:rPr>
          <w:lang w:val="sr-Latn-BA"/>
        </w:rPr>
        <w:t>4</w:t>
      </w:r>
      <w:r w:rsidR="00A9735D" w:rsidRPr="003E52BC">
        <w:rPr>
          <w:lang w:val="sr-Latn-BA"/>
        </w:rPr>
        <w:t>.05.202</w:t>
      </w:r>
      <w:r w:rsidR="008179FC" w:rsidRPr="003E52BC">
        <w:rPr>
          <w:lang w:val="sr-Latn-BA"/>
        </w:rPr>
        <w:t>3</w:t>
      </w:r>
      <w:r w:rsidR="003619C9" w:rsidRPr="003E52BC">
        <w:rPr>
          <w:lang w:val="sr-Latn-BA"/>
        </w:rPr>
        <w:t>.</w:t>
      </w:r>
    </w:p>
    <w:p w:rsidR="0063510D" w:rsidRPr="003E52BC" w:rsidRDefault="0063510D" w:rsidP="00CA0E61">
      <w:pPr>
        <w:jc w:val="both"/>
        <w:rPr>
          <w:lang w:val="sr-Latn-BA"/>
        </w:rPr>
      </w:pPr>
    </w:p>
    <w:p w:rsidR="0063510D" w:rsidRPr="003E52BC" w:rsidRDefault="0063510D" w:rsidP="00CA0E61">
      <w:pPr>
        <w:jc w:val="both"/>
        <w:rPr>
          <w:lang w:val="sr-Latn-BA"/>
        </w:rPr>
      </w:pPr>
    </w:p>
    <w:p w:rsidR="008179FC" w:rsidRDefault="008179FC" w:rsidP="008179FC">
      <w:pPr>
        <w:jc w:val="both"/>
        <w:rPr>
          <w:i/>
          <w:lang w:val="sr-Latn-BA"/>
        </w:rPr>
      </w:pPr>
      <w:r w:rsidRPr="003E52BC">
        <w:rPr>
          <w:lang w:val="sr-Latn-BA"/>
        </w:rPr>
        <w:t xml:space="preserve">Na osnovu člana 64 stav (1) tačka b), člana 70 stavovi (1), (2), (3) i člana 90 Zakona o javnim </w:t>
      </w:r>
      <w:r w:rsidR="003E52BC">
        <w:rPr>
          <w:lang w:val="sr-Latn-BA"/>
        </w:rPr>
        <w:t>nabavkama Bosne i Hercegovine („Službeni glasnik BiH“</w:t>
      </w:r>
      <w:r w:rsidRPr="003E52BC">
        <w:rPr>
          <w:lang w:val="sr-Latn-BA"/>
        </w:rPr>
        <w:t xml:space="preserve">, broj: 39/14 i 59/22) i na osnovu prijedloga Komisije za javne nabavke, direktor Agencije </w:t>
      </w:r>
      <w:r w:rsidRPr="003E52BC">
        <w:rPr>
          <w:i/>
          <w:lang w:val="sr-Latn-BA"/>
        </w:rPr>
        <w:t>donosi:</w:t>
      </w:r>
    </w:p>
    <w:p w:rsidR="00146E54" w:rsidRPr="003E52BC" w:rsidRDefault="00146E54" w:rsidP="008179FC">
      <w:pPr>
        <w:jc w:val="both"/>
        <w:rPr>
          <w:i/>
          <w:lang w:val="sr-Latn-BA"/>
        </w:rPr>
      </w:pPr>
    </w:p>
    <w:p w:rsidR="008179FC" w:rsidRPr="003E52BC" w:rsidRDefault="008179FC" w:rsidP="00CA0E61">
      <w:pPr>
        <w:jc w:val="both"/>
        <w:rPr>
          <w:lang w:val="sr-Latn-BA"/>
        </w:rPr>
      </w:pPr>
    </w:p>
    <w:p w:rsidR="008179FC" w:rsidRPr="003E52BC" w:rsidRDefault="008179FC" w:rsidP="00CA0E61">
      <w:pPr>
        <w:jc w:val="both"/>
        <w:rPr>
          <w:lang w:val="sr-Latn-BA"/>
        </w:rPr>
      </w:pPr>
    </w:p>
    <w:p w:rsidR="008179FC" w:rsidRPr="003E52BC" w:rsidRDefault="008179FC" w:rsidP="008179FC">
      <w:pPr>
        <w:jc w:val="center"/>
        <w:rPr>
          <w:b/>
          <w:lang w:val="sr-Latn-BA"/>
        </w:rPr>
      </w:pPr>
      <w:r w:rsidRPr="003E52BC">
        <w:rPr>
          <w:b/>
          <w:lang w:val="sr-Latn-BA"/>
        </w:rPr>
        <w:t>O D L U K U</w:t>
      </w:r>
    </w:p>
    <w:p w:rsidR="008179FC" w:rsidRDefault="008179FC" w:rsidP="008179FC">
      <w:pPr>
        <w:jc w:val="center"/>
        <w:rPr>
          <w:b/>
          <w:lang w:val="sr-Latn-BA"/>
        </w:rPr>
      </w:pPr>
      <w:r w:rsidRPr="003E52BC">
        <w:rPr>
          <w:b/>
          <w:lang w:val="sr-Latn-BA"/>
        </w:rPr>
        <w:t>o izboru najpovoljnijeg ponuđača</w:t>
      </w:r>
    </w:p>
    <w:p w:rsidR="00146E54" w:rsidRPr="003E52BC" w:rsidRDefault="00146E54" w:rsidP="008179FC">
      <w:pPr>
        <w:jc w:val="center"/>
        <w:rPr>
          <w:b/>
          <w:lang w:val="sr-Latn-BA"/>
        </w:rPr>
      </w:pPr>
    </w:p>
    <w:p w:rsidR="008179FC" w:rsidRPr="003E52BC" w:rsidRDefault="008179FC" w:rsidP="00CA0E61">
      <w:pPr>
        <w:jc w:val="both"/>
        <w:rPr>
          <w:lang w:val="sr-Latn-BA"/>
        </w:rPr>
      </w:pPr>
    </w:p>
    <w:p w:rsidR="008179FC" w:rsidRPr="003E52BC" w:rsidRDefault="008179FC" w:rsidP="00CA0E61">
      <w:pPr>
        <w:jc w:val="both"/>
        <w:rPr>
          <w:lang w:val="sr-Latn-BA"/>
        </w:rPr>
      </w:pPr>
    </w:p>
    <w:p w:rsidR="008179FC" w:rsidRPr="003E52BC" w:rsidRDefault="008179FC" w:rsidP="00F42774">
      <w:pPr>
        <w:numPr>
          <w:ilvl w:val="0"/>
          <w:numId w:val="15"/>
        </w:numPr>
        <w:ind w:left="360"/>
        <w:jc w:val="both"/>
        <w:rPr>
          <w:lang w:val="sr-Latn-BA"/>
        </w:rPr>
      </w:pPr>
      <w:r w:rsidRPr="003E52BC">
        <w:rPr>
          <w:lang w:val="sr-Latn-BA"/>
        </w:rPr>
        <w:t xml:space="preserve">Prihvata se ponuda ponuđača BH </w:t>
      </w:r>
      <w:proofErr w:type="spellStart"/>
      <w:r w:rsidRPr="003E52BC">
        <w:rPr>
          <w:lang w:val="sr-Latn-BA"/>
        </w:rPr>
        <w:t>T</w:t>
      </w:r>
      <w:r w:rsidR="003E52BC">
        <w:rPr>
          <w:lang w:val="sr-Latn-BA"/>
        </w:rPr>
        <w:t>elecom</w:t>
      </w:r>
      <w:proofErr w:type="spellEnd"/>
      <w:r w:rsidR="003E52BC">
        <w:rPr>
          <w:lang w:val="sr-Latn-BA"/>
        </w:rPr>
        <w:t>, Sarajevo od 22.05.2023</w:t>
      </w:r>
      <w:r w:rsidR="00F42774" w:rsidRPr="003E52BC">
        <w:rPr>
          <w:lang w:val="sr-Latn-BA"/>
        </w:rPr>
        <w:t xml:space="preserve">, ponuda broj: 08.2.1-38-52401/23 za paket </w:t>
      </w:r>
      <w:proofErr w:type="spellStart"/>
      <w:r w:rsidR="00F42774" w:rsidRPr="003E52BC">
        <w:rPr>
          <w:lang w:val="sr-Latn-BA"/>
        </w:rPr>
        <w:t>MyWiFi</w:t>
      </w:r>
      <w:proofErr w:type="spellEnd"/>
      <w:r w:rsidR="00F42774" w:rsidRPr="003E52BC">
        <w:rPr>
          <w:lang w:val="sr-Latn-BA"/>
        </w:rPr>
        <w:t xml:space="preserve"> </w:t>
      </w:r>
      <w:proofErr w:type="spellStart"/>
      <w:r w:rsidR="00F42774" w:rsidRPr="003E52BC">
        <w:rPr>
          <w:lang w:val="sr-Latn-BA"/>
        </w:rPr>
        <w:t>Light</w:t>
      </w:r>
      <w:proofErr w:type="spellEnd"/>
      <w:r w:rsidR="00F42774" w:rsidRPr="003E52BC">
        <w:rPr>
          <w:lang w:val="sr-Latn-BA"/>
        </w:rPr>
        <w:t xml:space="preserve"> 30/4 </w:t>
      </w:r>
      <w:proofErr w:type="spellStart"/>
      <w:r w:rsidR="00F42774" w:rsidRPr="003E52BC">
        <w:rPr>
          <w:lang w:val="sr-Latn-BA"/>
        </w:rPr>
        <w:t>Mbps</w:t>
      </w:r>
      <w:proofErr w:type="spellEnd"/>
      <w:r w:rsidR="00F42774" w:rsidRPr="003E52BC">
        <w:rPr>
          <w:lang w:val="sr-Latn-BA"/>
        </w:rPr>
        <w:t xml:space="preserve"> sa cijenom ponude od 42,46 KM po jednom mjesecu, bez PDV-a, </w:t>
      </w:r>
      <w:r w:rsidRPr="003E52BC">
        <w:rPr>
          <w:lang w:val="sr-Latn-BA"/>
        </w:rPr>
        <w:t>u</w:t>
      </w:r>
      <w:r w:rsidR="00F42774" w:rsidRPr="003E52BC">
        <w:rPr>
          <w:lang w:val="sr-Latn-BA"/>
        </w:rPr>
        <w:t xml:space="preserve"> </w:t>
      </w:r>
      <w:r w:rsidRPr="003E52BC">
        <w:rPr>
          <w:lang w:val="sr-Latn-BA"/>
        </w:rPr>
        <w:t xml:space="preserve">postupku direktnog sporazuma – nabavka usluge </w:t>
      </w:r>
      <w:proofErr w:type="spellStart"/>
      <w:r w:rsidRPr="003E52BC">
        <w:rPr>
          <w:lang w:val="sr-Latn-BA"/>
        </w:rPr>
        <w:t>WiFi</w:t>
      </w:r>
      <w:proofErr w:type="spellEnd"/>
      <w:r w:rsidRPr="003E52BC">
        <w:rPr>
          <w:lang w:val="sr-Latn-BA"/>
        </w:rPr>
        <w:t xml:space="preserve"> konekcije.</w:t>
      </w:r>
    </w:p>
    <w:p w:rsidR="008179FC" w:rsidRPr="00146E54" w:rsidRDefault="008179FC" w:rsidP="008179FC">
      <w:pPr>
        <w:numPr>
          <w:ilvl w:val="0"/>
          <w:numId w:val="15"/>
        </w:numPr>
        <w:ind w:left="360"/>
        <w:jc w:val="both"/>
        <w:rPr>
          <w:sz w:val="22"/>
          <w:lang w:val="sr-Latn-BA"/>
        </w:rPr>
      </w:pPr>
      <w:r w:rsidRPr="003E52BC">
        <w:rPr>
          <w:lang w:val="sr-Latn-BA"/>
        </w:rPr>
        <w:t>Ova Odluka stupa na snagu danom donošenja i dostavlja se ponuđaču.</w:t>
      </w:r>
    </w:p>
    <w:p w:rsidR="00146E54" w:rsidRPr="003E52BC" w:rsidRDefault="00146E54" w:rsidP="00146E54">
      <w:pPr>
        <w:ind w:left="360"/>
        <w:jc w:val="both"/>
        <w:rPr>
          <w:sz w:val="22"/>
          <w:lang w:val="sr-Latn-BA"/>
        </w:rPr>
      </w:pPr>
    </w:p>
    <w:p w:rsidR="00742C0F" w:rsidRPr="003E52BC" w:rsidRDefault="00742C0F" w:rsidP="00CA0E61">
      <w:pPr>
        <w:jc w:val="both"/>
        <w:rPr>
          <w:b/>
          <w:lang w:val="sr-Latn-BA"/>
        </w:rPr>
      </w:pPr>
    </w:p>
    <w:p w:rsidR="00742C0F" w:rsidRPr="003E52BC" w:rsidRDefault="00742C0F" w:rsidP="00CA0E61">
      <w:pPr>
        <w:jc w:val="both"/>
        <w:rPr>
          <w:b/>
          <w:lang w:val="sr-Latn-BA"/>
        </w:rPr>
      </w:pPr>
    </w:p>
    <w:p w:rsidR="00CA0E61" w:rsidRDefault="00CA0E61" w:rsidP="00CA0E61">
      <w:pPr>
        <w:jc w:val="center"/>
        <w:rPr>
          <w:b/>
          <w:lang w:val="sr-Latn-BA"/>
        </w:rPr>
      </w:pPr>
      <w:r w:rsidRPr="003E52BC">
        <w:rPr>
          <w:b/>
          <w:lang w:val="sr-Latn-BA"/>
        </w:rPr>
        <w:t>O b r a z l o ž e n</w:t>
      </w:r>
      <w:r w:rsidR="00145670" w:rsidRPr="003E52BC">
        <w:rPr>
          <w:b/>
          <w:lang w:val="sr-Latn-BA"/>
        </w:rPr>
        <w:t xml:space="preserve"> </w:t>
      </w:r>
      <w:r w:rsidRPr="003E52BC">
        <w:rPr>
          <w:b/>
          <w:lang w:val="sr-Latn-BA"/>
        </w:rPr>
        <w:t>j e</w:t>
      </w:r>
    </w:p>
    <w:p w:rsidR="00146E54" w:rsidRPr="003E52BC" w:rsidRDefault="00146E54" w:rsidP="00CA0E61">
      <w:pPr>
        <w:jc w:val="center"/>
        <w:rPr>
          <w:b/>
          <w:lang w:val="sr-Latn-BA"/>
        </w:rPr>
      </w:pPr>
    </w:p>
    <w:p w:rsidR="00CA0E61" w:rsidRPr="003E52BC" w:rsidRDefault="00CA0E61" w:rsidP="00CA0E61">
      <w:pPr>
        <w:rPr>
          <w:lang w:val="sr-Latn-BA"/>
        </w:rPr>
      </w:pPr>
    </w:p>
    <w:p w:rsidR="00131145" w:rsidRPr="003E52BC" w:rsidRDefault="00131145" w:rsidP="00131145">
      <w:pPr>
        <w:jc w:val="both"/>
        <w:rPr>
          <w:lang w:val="sr-Latn-BA"/>
        </w:rPr>
      </w:pPr>
      <w:r w:rsidRPr="003E52BC">
        <w:rPr>
          <w:lang w:val="sr-Latn-BA"/>
        </w:rPr>
        <w:t xml:space="preserve">Na osnovu zahtjeva za nabavku </w:t>
      </w:r>
      <w:r w:rsidR="00675B80" w:rsidRPr="003E52BC">
        <w:rPr>
          <w:lang w:val="sr-Latn-BA"/>
        </w:rPr>
        <w:t xml:space="preserve">i informacija prikupljenih pri ispitivanju tržišta, zahtjev </w:t>
      </w:r>
      <w:r w:rsidRPr="003E52BC">
        <w:rPr>
          <w:lang w:val="sr-Latn-BA"/>
        </w:rPr>
        <w:t xml:space="preserve">broj: 05-1-16-19-429-1/23 od 03.05.2023. </w:t>
      </w:r>
      <w:r w:rsidR="003E52BC" w:rsidRPr="003E52BC">
        <w:rPr>
          <w:lang w:val="sr-Latn-BA"/>
        </w:rPr>
        <w:t xml:space="preserve">pokrenut </w:t>
      </w:r>
      <w:r w:rsidRPr="003E52BC">
        <w:rPr>
          <w:lang w:val="sr-Latn-BA"/>
        </w:rPr>
        <w:t xml:space="preserve">je postupak direktnog sporazuma za nabavku usluge </w:t>
      </w:r>
      <w:proofErr w:type="spellStart"/>
      <w:r w:rsidRPr="003E52BC">
        <w:rPr>
          <w:lang w:val="sr-Latn-BA"/>
        </w:rPr>
        <w:t>WiFi</w:t>
      </w:r>
      <w:proofErr w:type="spellEnd"/>
      <w:r w:rsidRPr="003E52BC">
        <w:rPr>
          <w:lang w:val="sr-Latn-BA"/>
        </w:rPr>
        <w:t xml:space="preserve"> konekcije za potrebe Agencije.</w:t>
      </w:r>
      <w:r w:rsidR="003E52BC">
        <w:rPr>
          <w:lang w:val="sr-Latn-BA"/>
        </w:rPr>
        <w:t xml:space="preserve"> </w:t>
      </w:r>
      <w:r w:rsidRPr="003E52BC">
        <w:rPr>
          <w:lang w:val="sr-Latn-BA"/>
        </w:rPr>
        <w:t>U skladu sa Privremenim planom javnih nabavki za 2023. godinu u Agenciji za zaštitu ličnih podataka u Bosni i Hercegovini</w:t>
      </w:r>
      <w:r w:rsidR="003E52BC">
        <w:rPr>
          <w:lang w:val="sr-Latn-BA"/>
        </w:rPr>
        <w:t>,</w:t>
      </w:r>
      <w:r w:rsidRPr="003E52BC">
        <w:rPr>
          <w:lang w:val="sr-Latn-BA"/>
        </w:rPr>
        <w:t xml:space="preserve"> utvrđeno je da</w:t>
      </w:r>
      <w:r w:rsidR="00E54AB4" w:rsidRPr="003E52BC">
        <w:rPr>
          <w:lang w:val="sr-Latn-BA"/>
        </w:rPr>
        <w:t xml:space="preserve"> </w:t>
      </w:r>
      <w:r w:rsidRPr="003E52BC">
        <w:rPr>
          <w:lang w:val="sr-Latn-BA"/>
        </w:rPr>
        <w:t>procijenjena vrijednost nabavke iznosi 683,76 KM.</w:t>
      </w:r>
    </w:p>
    <w:p w:rsidR="00675B80" w:rsidRPr="003E52BC" w:rsidRDefault="00675B80" w:rsidP="00CA0E61">
      <w:pPr>
        <w:rPr>
          <w:lang w:val="sr-Latn-BA"/>
        </w:rPr>
      </w:pPr>
    </w:p>
    <w:p w:rsidR="00675B80" w:rsidRPr="003E52BC" w:rsidRDefault="00131145" w:rsidP="00131145">
      <w:pPr>
        <w:jc w:val="both"/>
        <w:rPr>
          <w:lang w:val="sr-Latn-BA"/>
        </w:rPr>
      </w:pPr>
      <w:r w:rsidRPr="003E52BC">
        <w:rPr>
          <w:lang w:val="sr-Latn-BA"/>
        </w:rPr>
        <w:t xml:space="preserve">Zahtjev za dostavljanje ponude </w:t>
      </w:r>
      <w:r w:rsidR="00146E54" w:rsidRPr="003E52BC">
        <w:rPr>
          <w:lang w:val="sr-Latn-BA"/>
        </w:rPr>
        <w:t xml:space="preserve">dostavljen </w:t>
      </w:r>
      <w:r w:rsidRPr="003E52BC">
        <w:rPr>
          <w:lang w:val="sr-Latn-BA"/>
        </w:rPr>
        <w:t xml:space="preserve">je ponuđaču BH </w:t>
      </w:r>
      <w:proofErr w:type="spellStart"/>
      <w:r w:rsidRPr="003E52BC">
        <w:rPr>
          <w:lang w:val="sr-Latn-BA"/>
        </w:rPr>
        <w:t>Telecom</w:t>
      </w:r>
      <w:proofErr w:type="spellEnd"/>
      <w:r w:rsidRPr="003E52BC">
        <w:rPr>
          <w:lang w:val="sr-Latn-BA"/>
        </w:rPr>
        <w:t>, Sarajevo. U obrascu za cijenu ponude je tražena ponuda za</w:t>
      </w:r>
      <w:r w:rsidR="00675B80" w:rsidRPr="003E52BC">
        <w:rPr>
          <w:lang w:val="sr-Latn-BA"/>
        </w:rPr>
        <w:t xml:space="preserve"> </w:t>
      </w:r>
      <w:proofErr w:type="spellStart"/>
      <w:r w:rsidR="00675B80" w:rsidRPr="003E52BC">
        <w:rPr>
          <w:lang w:val="sr-Latn-BA"/>
        </w:rPr>
        <w:t>WiFi</w:t>
      </w:r>
      <w:proofErr w:type="spellEnd"/>
      <w:r w:rsidR="00675B80" w:rsidRPr="003E52BC">
        <w:rPr>
          <w:lang w:val="sr-Latn-BA"/>
        </w:rPr>
        <w:t xml:space="preserve"> konekciju sa minimalnom brzinom 30/4 </w:t>
      </w:r>
      <w:proofErr w:type="spellStart"/>
      <w:r w:rsidR="00675B80" w:rsidRPr="003E52BC">
        <w:rPr>
          <w:lang w:val="sr-Latn-BA"/>
        </w:rPr>
        <w:t>Mbps</w:t>
      </w:r>
      <w:proofErr w:type="spellEnd"/>
      <w:r w:rsidR="00675B80" w:rsidRPr="003E52BC">
        <w:rPr>
          <w:lang w:val="sr-Latn-BA"/>
        </w:rPr>
        <w:t>.</w:t>
      </w:r>
    </w:p>
    <w:p w:rsidR="00675B80" w:rsidRPr="003E52BC" w:rsidRDefault="00675B80" w:rsidP="00131145">
      <w:pPr>
        <w:jc w:val="both"/>
        <w:rPr>
          <w:lang w:val="sr-Latn-BA"/>
        </w:rPr>
      </w:pPr>
      <w:r w:rsidRPr="003E52BC">
        <w:rPr>
          <w:lang w:val="sr-Latn-BA"/>
        </w:rPr>
        <w:t xml:space="preserve">U ostavljenom roku je stigla ponuda za paket </w:t>
      </w:r>
      <w:proofErr w:type="spellStart"/>
      <w:r w:rsidRPr="003E52BC">
        <w:rPr>
          <w:lang w:val="sr-Latn-BA"/>
        </w:rPr>
        <w:t>MyWiFi</w:t>
      </w:r>
      <w:proofErr w:type="spellEnd"/>
      <w:r w:rsidRPr="003E52BC">
        <w:rPr>
          <w:lang w:val="sr-Latn-BA"/>
        </w:rPr>
        <w:t xml:space="preserve"> </w:t>
      </w:r>
      <w:proofErr w:type="spellStart"/>
      <w:r w:rsidRPr="003E52BC">
        <w:rPr>
          <w:lang w:val="sr-Latn-BA"/>
        </w:rPr>
        <w:t>Light</w:t>
      </w:r>
      <w:proofErr w:type="spellEnd"/>
      <w:r w:rsidRPr="003E52BC">
        <w:rPr>
          <w:lang w:val="sr-Latn-BA"/>
        </w:rPr>
        <w:t xml:space="preserve"> 30/4 </w:t>
      </w:r>
      <w:proofErr w:type="spellStart"/>
      <w:r w:rsidRPr="003E52BC">
        <w:rPr>
          <w:lang w:val="sr-Latn-BA"/>
        </w:rPr>
        <w:t>Mbps</w:t>
      </w:r>
      <w:proofErr w:type="spellEnd"/>
      <w:r w:rsidRPr="003E52BC">
        <w:rPr>
          <w:lang w:val="sr-Latn-BA"/>
        </w:rPr>
        <w:t xml:space="preserve"> sa cijenom ponude od 42,46 KM po jednom mjesecu, bez PDV-a.</w:t>
      </w:r>
    </w:p>
    <w:p w:rsidR="00BF1D33" w:rsidRPr="003E52BC" w:rsidRDefault="00BF1D33" w:rsidP="00131145">
      <w:pPr>
        <w:jc w:val="both"/>
        <w:rPr>
          <w:lang w:val="sr-Latn-BA"/>
        </w:rPr>
      </w:pPr>
    </w:p>
    <w:p w:rsidR="00BF1D33" w:rsidRPr="003E52BC" w:rsidRDefault="00BF1D33" w:rsidP="00BF1D33">
      <w:pPr>
        <w:jc w:val="both"/>
        <w:rPr>
          <w:lang w:val="sr-Latn-BA"/>
        </w:rPr>
      </w:pPr>
      <w:r w:rsidRPr="003E52BC">
        <w:rPr>
          <w:lang w:val="sr-Latn-BA"/>
        </w:rPr>
        <w:t xml:space="preserve">U skladu sa članom 65. Zakona o javnim nabavkama Bosne i Hercegovine, Komisija za javne nabavke </w:t>
      </w:r>
      <w:r w:rsidR="00146E54" w:rsidRPr="003E52BC">
        <w:rPr>
          <w:lang w:val="sr-Latn-BA"/>
        </w:rPr>
        <w:t xml:space="preserve">izvršila </w:t>
      </w:r>
      <w:r w:rsidRPr="003E52BC">
        <w:rPr>
          <w:lang w:val="sr-Latn-BA"/>
        </w:rPr>
        <w:t xml:space="preserve">je ocjenu </w:t>
      </w:r>
      <w:proofErr w:type="spellStart"/>
      <w:r w:rsidRPr="003E52BC">
        <w:rPr>
          <w:lang w:val="sr-Latn-BA"/>
        </w:rPr>
        <w:t>zaprimljene</w:t>
      </w:r>
      <w:proofErr w:type="spellEnd"/>
      <w:r w:rsidRPr="003E52BC">
        <w:rPr>
          <w:lang w:val="sr-Latn-BA"/>
        </w:rPr>
        <w:t xml:space="preserve"> ponude i sačinila Zapisnik broj: UP1 06-16-19-7-4/23 od 23.05.2023. koji je prihvaćen i potpisan od strane članova Komisije. </w:t>
      </w:r>
    </w:p>
    <w:p w:rsidR="00BF1D33" w:rsidRPr="003E52BC" w:rsidRDefault="00BF1D33" w:rsidP="00BF1D33">
      <w:pPr>
        <w:jc w:val="both"/>
        <w:rPr>
          <w:lang w:val="sr-Latn-BA"/>
        </w:rPr>
      </w:pPr>
    </w:p>
    <w:p w:rsidR="00BF1D33" w:rsidRPr="003E52BC" w:rsidRDefault="00BF1D33" w:rsidP="00BF1D33">
      <w:pPr>
        <w:jc w:val="both"/>
        <w:rPr>
          <w:lang w:val="sr-Latn-BA"/>
        </w:rPr>
      </w:pPr>
      <w:r w:rsidRPr="003E52BC">
        <w:rPr>
          <w:lang w:val="sr-Latn-BA"/>
        </w:rPr>
        <w:t xml:space="preserve">Ponuda ponuđača BH </w:t>
      </w:r>
      <w:proofErr w:type="spellStart"/>
      <w:r w:rsidRPr="003E52BC">
        <w:rPr>
          <w:lang w:val="sr-Latn-BA"/>
        </w:rPr>
        <w:t>Telecom</w:t>
      </w:r>
      <w:proofErr w:type="spellEnd"/>
      <w:r w:rsidRPr="003E52BC">
        <w:rPr>
          <w:lang w:val="sr-Latn-BA"/>
        </w:rPr>
        <w:t>, Sa</w:t>
      </w:r>
      <w:r w:rsidR="00742C0F" w:rsidRPr="003E52BC">
        <w:rPr>
          <w:lang w:val="sr-Latn-BA"/>
        </w:rPr>
        <w:t>rajevo</w:t>
      </w:r>
      <w:r w:rsidRPr="003E52BC">
        <w:rPr>
          <w:lang w:val="sr-Latn-BA"/>
        </w:rPr>
        <w:t xml:space="preserve"> je u okvirima planiranih sredstava i ista se prihvata. Sa navedenim ponuđačem </w:t>
      </w:r>
      <w:r w:rsidR="00742C0F" w:rsidRPr="003E52BC">
        <w:rPr>
          <w:lang w:val="sr-Latn-BA"/>
        </w:rPr>
        <w:t xml:space="preserve">će </w:t>
      </w:r>
      <w:r w:rsidRPr="003E52BC">
        <w:rPr>
          <w:lang w:val="sr-Latn-BA"/>
        </w:rPr>
        <w:t>biti potpisan ugovor o nabavci usluge.</w:t>
      </w:r>
    </w:p>
    <w:p w:rsidR="00BF1D33" w:rsidRPr="003E52BC" w:rsidRDefault="00BF1D33" w:rsidP="00BF1D33">
      <w:pPr>
        <w:jc w:val="both"/>
        <w:rPr>
          <w:lang w:val="sr-Latn-BA"/>
        </w:rPr>
      </w:pPr>
    </w:p>
    <w:p w:rsidR="00BF1D33" w:rsidRDefault="00BF1D33" w:rsidP="00BF1D33">
      <w:pPr>
        <w:jc w:val="both"/>
        <w:rPr>
          <w:lang w:val="sr-Latn-BA"/>
        </w:rPr>
      </w:pPr>
      <w:r w:rsidRPr="003E52BC">
        <w:rPr>
          <w:lang w:val="sr-Latn-BA"/>
        </w:rPr>
        <w:t>Shodno navedenom, a u skladu sa članom 90. Zakona o javnim nabavkama u Bosni i Hercegovini, odlučeno je kao u dispozitivu.</w:t>
      </w:r>
    </w:p>
    <w:p w:rsidR="00146E54" w:rsidRPr="003E52BC" w:rsidRDefault="00146E54" w:rsidP="00BF1D33">
      <w:pPr>
        <w:jc w:val="both"/>
        <w:rPr>
          <w:lang w:val="sr-Latn-BA"/>
        </w:rPr>
      </w:pPr>
    </w:p>
    <w:p w:rsidR="00742C0F" w:rsidRPr="003E52BC" w:rsidRDefault="00742C0F" w:rsidP="00BF1D33">
      <w:pPr>
        <w:jc w:val="both"/>
        <w:rPr>
          <w:lang w:val="sr-Latn-BA"/>
        </w:rPr>
      </w:pPr>
    </w:p>
    <w:p w:rsidR="00742C0F" w:rsidRPr="003E52BC" w:rsidRDefault="00BF1D33" w:rsidP="00146E54">
      <w:pPr>
        <w:jc w:val="both"/>
        <w:rPr>
          <w:lang w:val="sr-Latn-BA"/>
        </w:rPr>
      </w:pPr>
      <w:r w:rsidRPr="003E52BC">
        <w:rPr>
          <w:lang w:val="sr-Latn-BA"/>
        </w:rPr>
        <w:lastRenderedPageBreak/>
        <w:t>Odluka o izboru najpovoljnijeg ponuđača i dodjeli ugovora</w:t>
      </w:r>
      <w:r w:rsidRPr="003E52BC">
        <w:rPr>
          <w:b/>
          <w:lang w:val="sr-Latn-BA"/>
        </w:rPr>
        <w:t xml:space="preserve"> </w:t>
      </w:r>
      <w:r w:rsidRPr="003E52BC">
        <w:rPr>
          <w:lang w:val="sr-Latn-BA"/>
        </w:rPr>
        <w:t>će se objaviti na internet stranici Ugovornog organa</w:t>
      </w:r>
      <w:r w:rsidR="00E52C30">
        <w:rPr>
          <w:lang w:val="sr-Latn-BA"/>
        </w:rPr>
        <w:t>,</w:t>
      </w:r>
      <w:bookmarkStart w:id="0" w:name="_GoBack"/>
      <w:bookmarkEnd w:id="0"/>
      <w:r w:rsidRPr="003E52BC">
        <w:rPr>
          <w:lang w:val="sr-Latn-BA"/>
        </w:rPr>
        <w:t xml:space="preserve"> u skladu sa odredbama člana 70. stav (6) Zakona.</w:t>
      </w:r>
    </w:p>
    <w:p w:rsidR="00742C0F" w:rsidRPr="003E52BC" w:rsidRDefault="00742C0F" w:rsidP="00131FF0">
      <w:pPr>
        <w:rPr>
          <w:lang w:val="sr-Latn-BA"/>
        </w:rPr>
      </w:pPr>
    </w:p>
    <w:p w:rsidR="00E0473E" w:rsidRPr="003E52BC" w:rsidRDefault="00E0473E" w:rsidP="00131FF0">
      <w:pPr>
        <w:rPr>
          <w:lang w:val="sr-Latn-BA"/>
        </w:rPr>
      </w:pPr>
    </w:p>
    <w:p w:rsidR="00131FF0" w:rsidRPr="00146E54" w:rsidRDefault="00131FF0" w:rsidP="00146E54">
      <w:pPr>
        <w:ind w:left="5664" w:firstLine="708"/>
        <w:rPr>
          <w:b/>
          <w:lang w:val="sr-Latn-BA"/>
        </w:rPr>
      </w:pPr>
      <w:r w:rsidRPr="003E52BC">
        <w:rPr>
          <w:b/>
          <w:lang w:val="sr-Latn-BA"/>
        </w:rPr>
        <w:t>D I R E K T O R</w:t>
      </w:r>
    </w:p>
    <w:p w:rsidR="00131FF0" w:rsidRPr="003E52BC" w:rsidRDefault="00131FF0" w:rsidP="00131FF0">
      <w:pPr>
        <w:ind w:left="5664"/>
        <w:rPr>
          <w:b/>
          <w:lang w:val="sr-Latn-BA"/>
        </w:rPr>
      </w:pPr>
      <w:r w:rsidRPr="003E52BC">
        <w:rPr>
          <w:b/>
          <w:lang w:val="sr-Latn-BA"/>
        </w:rPr>
        <w:t xml:space="preserve">        </w:t>
      </w:r>
      <w:r w:rsidR="001C30E3" w:rsidRPr="003E52BC">
        <w:rPr>
          <w:b/>
          <w:lang w:val="sr-Latn-BA"/>
        </w:rPr>
        <w:t xml:space="preserve"> </w:t>
      </w:r>
      <w:r w:rsidRPr="003E52BC">
        <w:rPr>
          <w:b/>
          <w:lang w:val="sr-Latn-BA"/>
        </w:rPr>
        <w:t>dr. Dragoljub Reljić</w:t>
      </w:r>
    </w:p>
    <w:p w:rsidR="00B901FB" w:rsidRPr="003E52BC" w:rsidRDefault="00B901FB" w:rsidP="00CA0E61">
      <w:pPr>
        <w:rPr>
          <w:lang w:val="sr-Latn-BA"/>
        </w:rPr>
      </w:pPr>
    </w:p>
    <w:p w:rsidR="00145F65" w:rsidRPr="003E52BC" w:rsidRDefault="00145F65" w:rsidP="00CA0E61">
      <w:pPr>
        <w:rPr>
          <w:lang w:val="sr-Latn-BA"/>
        </w:rPr>
      </w:pPr>
    </w:p>
    <w:p w:rsidR="00B901FB" w:rsidRPr="003E52BC" w:rsidRDefault="00B901FB" w:rsidP="00CA0E61">
      <w:pPr>
        <w:rPr>
          <w:lang w:val="sr-Latn-BA"/>
        </w:rPr>
      </w:pPr>
    </w:p>
    <w:p w:rsidR="00CA0E61" w:rsidRPr="003E52BC" w:rsidRDefault="00CA0E61" w:rsidP="00CA0E61">
      <w:pPr>
        <w:rPr>
          <w:b/>
          <w:lang w:val="sr-Latn-BA"/>
        </w:rPr>
      </w:pPr>
      <w:r w:rsidRPr="003E52BC">
        <w:rPr>
          <w:lang w:val="sr-Latn-BA"/>
        </w:rPr>
        <w:t>Dostaviti:</w:t>
      </w:r>
    </w:p>
    <w:p w:rsidR="004F66C4" w:rsidRPr="003E52BC" w:rsidRDefault="004F66C4" w:rsidP="004F66C4">
      <w:pPr>
        <w:numPr>
          <w:ilvl w:val="0"/>
          <w:numId w:val="7"/>
        </w:numPr>
        <w:rPr>
          <w:lang w:val="sr-Latn-BA"/>
        </w:rPr>
      </w:pPr>
      <w:r w:rsidRPr="003E52BC">
        <w:rPr>
          <w:lang w:val="sr-Latn-BA"/>
        </w:rPr>
        <w:t>Mahir.Haracic@bhtelecom.ba</w:t>
      </w:r>
    </w:p>
    <w:p w:rsidR="00CA0E61" w:rsidRPr="003E52BC" w:rsidRDefault="00CA0E61" w:rsidP="00CA0E61">
      <w:pPr>
        <w:numPr>
          <w:ilvl w:val="0"/>
          <w:numId w:val="7"/>
        </w:numPr>
        <w:rPr>
          <w:lang w:val="sr-Latn-BA"/>
        </w:rPr>
      </w:pPr>
      <w:r w:rsidRPr="003E52BC">
        <w:rPr>
          <w:lang w:val="sr-Latn-BA"/>
        </w:rPr>
        <w:t xml:space="preserve">Odsjek za </w:t>
      </w:r>
      <w:proofErr w:type="spellStart"/>
      <w:r w:rsidRPr="003E52BC">
        <w:rPr>
          <w:lang w:val="sr-Latn-BA"/>
        </w:rPr>
        <w:t>rač</w:t>
      </w:r>
      <w:proofErr w:type="spellEnd"/>
      <w:r w:rsidRPr="003E52BC">
        <w:rPr>
          <w:lang w:val="sr-Latn-BA"/>
        </w:rPr>
        <w:t>. mat. poslove</w:t>
      </w:r>
    </w:p>
    <w:p w:rsidR="00CA0E61" w:rsidRPr="003E52BC" w:rsidRDefault="000A6DC2" w:rsidP="00CA0E61">
      <w:pPr>
        <w:numPr>
          <w:ilvl w:val="0"/>
          <w:numId w:val="7"/>
        </w:numPr>
        <w:rPr>
          <w:lang w:val="sr-Latn-BA"/>
        </w:rPr>
      </w:pPr>
      <w:proofErr w:type="spellStart"/>
      <w:r w:rsidRPr="003E52BC">
        <w:rPr>
          <w:lang w:val="sr-Latn-BA"/>
        </w:rPr>
        <w:t>Web</w:t>
      </w:r>
      <w:proofErr w:type="spellEnd"/>
      <w:r w:rsidRPr="003E52BC">
        <w:rPr>
          <w:lang w:val="sr-Latn-BA"/>
        </w:rPr>
        <w:t xml:space="preserve"> </w:t>
      </w:r>
      <w:r w:rsidR="00CA0E61" w:rsidRPr="003E52BC">
        <w:rPr>
          <w:lang w:val="sr-Latn-BA"/>
        </w:rPr>
        <w:t>redakcij</w:t>
      </w:r>
      <w:r w:rsidR="00FA764F" w:rsidRPr="003E52BC">
        <w:rPr>
          <w:lang w:val="sr-Latn-BA"/>
        </w:rPr>
        <w:t>a</w:t>
      </w:r>
      <w:r w:rsidR="00CA0E61" w:rsidRPr="003E52BC">
        <w:rPr>
          <w:lang w:val="sr-Latn-BA"/>
        </w:rPr>
        <w:t xml:space="preserve"> AZLP</w:t>
      </w:r>
    </w:p>
    <w:p w:rsidR="004F66C4" w:rsidRPr="003E52BC" w:rsidRDefault="00CA0E61" w:rsidP="004F66C4">
      <w:pPr>
        <w:numPr>
          <w:ilvl w:val="0"/>
          <w:numId w:val="7"/>
        </w:numPr>
        <w:rPr>
          <w:lang w:val="sr-Latn-BA"/>
        </w:rPr>
      </w:pPr>
      <w:r w:rsidRPr="003E52BC">
        <w:rPr>
          <w:lang w:val="sr-Latn-BA"/>
        </w:rPr>
        <w:t>a/a</w:t>
      </w:r>
    </w:p>
    <w:sectPr w:rsidR="004F66C4" w:rsidRPr="003E52BC" w:rsidSect="00742C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02" w:right="1133" w:bottom="1843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D40" w:rsidRDefault="00F16D40" w:rsidP="00133642">
      <w:r>
        <w:separator/>
      </w:r>
    </w:p>
  </w:endnote>
  <w:endnote w:type="continuationSeparator" w:id="0">
    <w:p w:rsidR="00F16D40" w:rsidRDefault="00F16D40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5E3D41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E64CA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D40" w:rsidRDefault="00F16D40" w:rsidP="00133642">
      <w:r>
        <w:separator/>
      </w:r>
    </w:p>
  </w:footnote>
  <w:footnote w:type="continuationSeparator" w:id="0">
    <w:p w:rsidR="00F16D40" w:rsidRDefault="00F16D40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794"/>
      <w:gridCol w:w="994"/>
      <w:gridCol w:w="3793"/>
    </w:tblGrid>
    <w:tr w:rsidR="00464006" w:rsidRPr="00967F78" w:rsidTr="000374DC">
      <w:trPr>
        <w:trHeight w:val="995"/>
      </w:trPr>
      <w:tc>
        <w:tcPr>
          <w:tcW w:w="3794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994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 wp14:anchorId="255E02BF" wp14:editId="229C1CD4">
                <wp:extent cx="600075" cy="685800"/>
                <wp:effectExtent l="0" t="0" r="9525" b="0"/>
                <wp:docPr id="37" name="Picture 37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0813"/>
    <w:multiLevelType w:val="hybridMultilevel"/>
    <w:tmpl w:val="F0B2718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92AB4"/>
    <w:multiLevelType w:val="hybridMultilevel"/>
    <w:tmpl w:val="5764335C"/>
    <w:lvl w:ilvl="0" w:tplc="4AC49D8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6" w15:restartNumberingAfterBreak="0">
    <w:nsid w:val="254D2722"/>
    <w:multiLevelType w:val="hybridMultilevel"/>
    <w:tmpl w:val="2084A86E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570AC0"/>
    <w:multiLevelType w:val="hybridMultilevel"/>
    <w:tmpl w:val="28385E7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D24FF"/>
    <w:multiLevelType w:val="hybridMultilevel"/>
    <w:tmpl w:val="03009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C10344"/>
    <w:multiLevelType w:val="hybridMultilevel"/>
    <w:tmpl w:val="D49ABA0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57E8C"/>
    <w:multiLevelType w:val="hybridMultilevel"/>
    <w:tmpl w:val="E9308C0E"/>
    <w:lvl w:ilvl="0" w:tplc="C5AA7E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0"/>
  </w:num>
  <w:num w:numId="5">
    <w:abstractNumId w:val="8"/>
  </w:num>
  <w:num w:numId="6">
    <w:abstractNumId w:val="2"/>
  </w:num>
  <w:num w:numId="7">
    <w:abstractNumId w:val="11"/>
  </w:num>
  <w:num w:numId="8">
    <w:abstractNumId w:val="6"/>
  </w:num>
  <w:num w:numId="9">
    <w:abstractNumId w:val="9"/>
  </w:num>
  <w:num w:numId="10">
    <w:abstractNumId w:val="13"/>
  </w:num>
  <w:num w:numId="11">
    <w:abstractNumId w:val="1"/>
  </w:num>
  <w:num w:numId="12">
    <w:abstractNumId w:val="12"/>
  </w:num>
  <w:num w:numId="13">
    <w:abstractNumId w:val="10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237DA"/>
    <w:rsid w:val="00035165"/>
    <w:rsid w:val="000374DC"/>
    <w:rsid w:val="00060A9E"/>
    <w:rsid w:val="00070D07"/>
    <w:rsid w:val="00076C52"/>
    <w:rsid w:val="00082A7D"/>
    <w:rsid w:val="000A37E4"/>
    <w:rsid w:val="000A6DC2"/>
    <w:rsid w:val="000B2F4C"/>
    <w:rsid w:val="000B7522"/>
    <w:rsid w:val="000F120A"/>
    <w:rsid w:val="000F4FB6"/>
    <w:rsid w:val="0011344D"/>
    <w:rsid w:val="001173DF"/>
    <w:rsid w:val="00131145"/>
    <w:rsid w:val="00131FF0"/>
    <w:rsid w:val="00133642"/>
    <w:rsid w:val="00145670"/>
    <w:rsid w:val="00145F65"/>
    <w:rsid w:val="00146E54"/>
    <w:rsid w:val="001574B6"/>
    <w:rsid w:val="001838C1"/>
    <w:rsid w:val="001C30E3"/>
    <w:rsid w:val="001E42CF"/>
    <w:rsid w:val="002156F0"/>
    <w:rsid w:val="002351BA"/>
    <w:rsid w:val="002465A9"/>
    <w:rsid w:val="00266640"/>
    <w:rsid w:val="00270600"/>
    <w:rsid w:val="00277ADE"/>
    <w:rsid w:val="00292849"/>
    <w:rsid w:val="00296339"/>
    <w:rsid w:val="00297490"/>
    <w:rsid w:val="0031375B"/>
    <w:rsid w:val="00325BD6"/>
    <w:rsid w:val="0033579A"/>
    <w:rsid w:val="003401E4"/>
    <w:rsid w:val="003619C9"/>
    <w:rsid w:val="00362D8B"/>
    <w:rsid w:val="003658BA"/>
    <w:rsid w:val="00366B23"/>
    <w:rsid w:val="00380A8E"/>
    <w:rsid w:val="00397D72"/>
    <w:rsid w:val="003C6F33"/>
    <w:rsid w:val="003E52BC"/>
    <w:rsid w:val="003E5C41"/>
    <w:rsid w:val="00450252"/>
    <w:rsid w:val="00464006"/>
    <w:rsid w:val="004768FE"/>
    <w:rsid w:val="00482685"/>
    <w:rsid w:val="00483AD4"/>
    <w:rsid w:val="00486588"/>
    <w:rsid w:val="00487CA8"/>
    <w:rsid w:val="004C4A74"/>
    <w:rsid w:val="004C7E5C"/>
    <w:rsid w:val="004E19BD"/>
    <w:rsid w:val="004F66C4"/>
    <w:rsid w:val="00507F91"/>
    <w:rsid w:val="00531521"/>
    <w:rsid w:val="00551D11"/>
    <w:rsid w:val="00571F40"/>
    <w:rsid w:val="005B5BAE"/>
    <w:rsid w:val="005B6A08"/>
    <w:rsid w:val="005D0315"/>
    <w:rsid w:val="005D21E6"/>
    <w:rsid w:val="005E3D41"/>
    <w:rsid w:val="00603FD0"/>
    <w:rsid w:val="0060516B"/>
    <w:rsid w:val="00611C26"/>
    <w:rsid w:val="0061751A"/>
    <w:rsid w:val="0063198F"/>
    <w:rsid w:val="0063510D"/>
    <w:rsid w:val="00642640"/>
    <w:rsid w:val="00675B80"/>
    <w:rsid w:val="00692D4A"/>
    <w:rsid w:val="006A03F7"/>
    <w:rsid w:val="006A5912"/>
    <w:rsid w:val="006D6A42"/>
    <w:rsid w:val="006E562C"/>
    <w:rsid w:val="006F7034"/>
    <w:rsid w:val="0070035B"/>
    <w:rsid w:val="007063FD"/>
    <w:rsid w:val="007328F0"/>
    <w:rsid w:val="00742C0F"/>
    <w:rsid w:val="00745D3A"/>
    <w:rsid w:val="00754D10"/>
    <w:rsid w:val="00780744"/>
    <w:rsid w:val="0078096A"/>
    <w:rsid w:val="00791044"/>
    <w:rsid w:val="007B41C0"/>
    <w:rsid w:val="007F2609"/>
    <w:rsid w:val="007F69D9"/>
    <w:rsid w:val="008179FC"/>
    <w:rsid w:val="00826E12"/>
    <w:rsid w:val="00840279"/>
    <w:rsid w:val="00841814"/>
    <w:rsid w:val="0084417C"/>
    <w:rsid w:val="00845099"/>
    <w:rsid w:val="00845273"/>
    <w:rsid w:val="00856B41"/>
    <w:rsid w:val="008D1827"/>
    <w:rsid w:val="008D1C0F"/>
    <w:rsid w:val="0090070B"/>
    <w:rsid w:val="00915D62"/>
    <w:rsid w:val="00962DB2"/>
    <w:rsid w:val="00965066"/>
    <w:rsid w:val="00967F78"/>
    <w:rsid w:val="00975D28"/>
    <w:rsid w:val="00991AB0"/>
    <w:rsid w:val="009A4D9D"/>
    <w:rsid w:val="009E2FC7"/>
    <w:rsid w:val="009F67B8"/>
    <w:rsid w:val="00A24CBC"/>
    <w:rsid w:val="00A3588C"/>
    <w:rsid w:val="00A53E2D"/>
    <w:rsid w:val="00A54057"/>
    <w:rsid w:val="00A65FA2"/>
    <w:rsid w:val="00A9735D"/>
    <w:rsid w:val="00AA1C51"/>
    <w:rsid w:val="00AE3450"/>
    <w:rsid w:val="00AF62FB"/>
    <w:rsid w:val="00B006F4"/>
    <w:rsid w:val="00B01062"/>
    <w:rsid w:val="00B30B6C"/>
    <w:rsid w:val="00B3315D"/>
    <w:rsid w:val="00B46FB9"/>
    <w:rsid w:val="00B47295"/>
    <w:rsid w:val="00B901FB"/>
    <w:rsid w:val="00B92AF4"/>
    <w:rsid w:val="00BB015F"/>
    <w:rsid w:val="00BB0288"/>
    <w:rsid w:val="00BB0C3E"/>
    <w:rsid w:val="00BB1198"/>
    <w:rsid w:val="00BB3282"/>
    <w:rsid w:val="00BC2AC4"/>
    <w:rsid w:val="00BE64CA"/>
    <w:rsid w:val="00BF1D33"/>
    <w:rsid w:val="00C20376"/>
    <w:rsid w:val="00C238E5"/>
    <w:rsid w:val="00C35C89"/>
    <w:rsid w:val="00C61C82"/>
    <w:rsid w:val="00C96014"/>
    <w:rsid w:val="00CA0E61"/>
    <w:rsid w:val="00D0707F"/>
    <w:rsid w:val="00D256F1"/>
    <w:rsid w:val="00D2693D"/>
    <w:rsid w:val="00D4086B"/>
    <w:rsid w:val="00D46B3B"/>
    <w:rsid w:val="00DB5D52"/>
    <w:rsid w:val="00DC69B1"/>
    <w:rsid w:val="00DD3E17"/>
    <w:rsid w:val="00DF724F"/>
    <w:rsid w:val="00E0473E"/>
    <w:rsid w:val="00E10656"/>
    <w:rsid w:val="00E12154"/>
    <w:rsid w:val="00E3101C"/>
    <w:rsid w:val="00E31CD2"/>
    <w:rsid w:val="00E34337"/>
    <w:rsid w:val="00E35282"/>
    <w:rsid w:val="00E5064D"/>
    <w:rsid w:val="00E52C30"/>
    <w:rsid w:val="00E54AB4"/>
    <w:rsid w:val="00E5696E"/>
    <w:rsid w:val="00E94E59"/>
    <w:rsid w:val="00EA463A"/>
    <w:rsid w:val="00EE67B7"/>
    <w:rsid w:val="00EF1858"/>
    <w:rsid w:val="00EF1D1D"/>
    <w:rsid w:val="00F10E17"/>
    <w:rsid w:val="00F16D40"/>
    <w:rsid w:val="00F42774"/>
    <w:rsid w:val="00F52FE9"/>
    <w:rsid w:val="00F544EF"/>
    <w:rsid w:val="00F56D0F"/>
    <w:rsid w:val="00F7357A"/>
    <w:rsid w:val="00FA764F"/>
    <w:rsid w:val="00FB4BEA"/>
    <w:rsid w:val="00FC4187"/>
    <w:rsid w:val="00FC5579"/>
    <w:rsid w:val="00FD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36B609"/>
  <w15:docId w15:val="{809CF0BE-A941-48B3-935A-CF0CCB68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paragraph" w:styleId="ListParagraph">
    <w:name w:val="List Paragraph"/>
    <w:basedOn w:val="Normal"/>
    <w:uiPriority w:val="34"/>
    <w:qFormat/>
    <w:rsid w:val="00BB02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1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Željka Vasković</cp:lastModifiedBy>
  <cp:revision>3</cp:revision>
  <cp:lastPrinted>2021-05-17T09:16:00Z</cp:lastPrinted>
  <dcterms:created xsi:type="dcterms:W3CDTF">2023-05-29T08:58:00Z</dcterms:created>
  <dcterms:modified xsi:type="dcterms:W3CDTF">2023-05-29T09:20:00Z</dcterms:modified>
</cp:coreProperties>
</file>