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B5F" w:rsidRPr="00FD7651" w:rsidRDefault="003A4B5F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7741DD" w:rsidRPr="00FD7651" w:rsidRDefault="00291B34" w:rsidP="00AA2939">
      <w:pPr>
        <w:autoSpaceDE w:val="0"/>
        <w:autoSpaceDN w:val="0"/>
        <w:adjustRightInd w:val="0"/>
        <w:jc w:val="both"/>
        <w:rPr>
          <w:lang w:val="sr-Latn-BA"/>
        </w:rPr>
      </w:pPr>
      <w:r w:rsidRPr="00FD7651">
        <w:rPr>
          <w:lang w:val="sr-Latn-BA"/>
        </w:rPr>
        <w:t xml:space="preserve">Sarajevo, </w:t>
      </w:r>
      <w:r w:rsidR="004E369F" w:rsidRPr="00FD7651">
        <w:rPr>
          <w:lang w:val="sr-Latn-BA"/>
        </w:rPr>
        <w:t>01</w:t>
      </w:r>
      <w:r w:rsidR="005C0E4A" w:rsidRPr="00FD7651">
        <w:rPr>
          <w:lang w:val="sr-Latn-BA"/>
        </w:rPr>
        <w:t>.1</w:t>
      </w:r>
      <w:r w:rsidR="004E369F" w:rsidRPr="00FD7651">
        <w:rPr>
          <w:lang w:val="sr-Latn-BA"/>
        </w:rPr>
        <w:t>1</w:t>
      </w:r>
      <w:r w:rsidR="00742A80" w:rsidRPr="00FD7651">
        <w:rPr>
          <w:lang w:val="sr-Latn-BA"/>
        </w:rPr>
        <w:t>.202</w:t>
      </w:r>
      <w:r w:rsidR="00BF2925" w:rsidRPr="00FD7651">
        <w:rPr>
          <w:lang w:val="sr-Latn-BA"/>
        </w:rPr>
        <w:t>2</w:t>
      </w:r>
      <w:r w:rsidR="00742A80" w:rsidRPr="00FD7651">
        <w:rPr>
          <w:lang w:val="sr-Latn-BA"/>
        </w:rPr>
        <w:t>.</w:t>
      </w:r>
    </w:p>
    <w:p w:rsidR="00023246" w:rsidRPr="00FD7651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Pr="00FD7651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  <w:r w:rsidRPr="00FD7651">
        <w:rPr>
          <w:lang w:val="sr-Latn-BA"/>
        </w:rPr>
        <w:t xml:space="preserve">Na osnovu člana 70. stavovi (1) i (3) Zakona o javnim nabavkama Bosne i Hercegovine </w:t>
      </w:r>
      <w:r w:rsidR="00FD7651">
        <w:rPr>
          <w:lang w:val="sr-Latn-BA"/>
        </w:rPr>
        <w:t>(„Službeni glasnik BiH“</w:t>
      </w:r>
      <w:r w:rsidRPr="00FD7651">
        <w:rPr>
          <w:lang w:val="sr-Latn-BA"/>
        </w:rPr>
        <w:t xml:space="preserve"> broj 39/14</w:t>
      </w:r>
      <w:r w:rsidR="005C0E4A" w:rsidRPr="00FD7651">
        <w:rPr>
          <w:lang w:val="sr-Latn-BA"/>
        </w:rPr>
        <w:t xml:space="preserve"> i 59/22</w:t>
      </w:r>
      <w:r w:rsidRPr="00FD7651">
        <w:rPr>
          <w:lang w:val="sr-Latn-BA"/>
        </w:rPr>
        <w:t>) (u daljem tekstu Zakon) i</w:t>
      </w:r>
      <w:r w:rsidR="00572F7D" w:rsidRPr="00FD7651">
        <w:rPr>
          <w:lang w:val="sr-Latn-BA"/>
        </w:rPr>
        <w:t xml:space="preserve"> u skladu sa odredbama</w:t>
      </w:r>
      <w:r w:rsidRPr="00FD7651">
        <w:rPr>
          <w:lang w:val="sr-Latn-BA"/>
        </w:rPr>
        <w:t xml:space="preserve"> </w:t>
      </w:r>
      <w:r w:rsidR="00BF0BE8" w:rsidRPr="00FD7651">
        <w:rPr>
          <w:lang w:val="sr-Latn-BA"/>
        </w:rPr>
        <w:t>Pravilnika o javnim nabavkama</w:t>
      </w:r>
      <w:r w:rsidRPr="00FD7651">
        <w:rPr>
          <w:lang w:val="sr-Latn-BA"/>
        </w:rPr>
        <w:t xml:space="preserve"> Agencij</w:t>
      </w:r>
      <w:r w:rsidR="00BF0BE8" w:rsidRPr="00FD7651">
        <w:rPr>
          <w:lang w:val="sr-Latn-BA"/>
        </w:rPr>
        <w:t>e</w:t>
      </w:r>
      <w:r w:rsidRPr="00FD7651">
        <w:rPr>
          <w:lang w:val="sr-Latn-BA"/>
        </w:rPr>
        <w:t xml:space="preserve"> za zaštitu ličnih podataka u Bosni i Hercegovini</w:t>
      </w:r>
      <w:r w:rsidR="005C0E4A" w:rsidRPr="00FD7651">
        <w:rPr>
          <w:lang w:val="sr-Latn-BA"/>
        </w:rPr>
        <w:t xml:space="preserve"> broj: 05-1-02-2-453-1/17 o</w:t>
      </w:r>
      <w:r w:rsidR="00FD7651">
        <w:rPr>
          <w:shd w:val="clear" w:color="auto" w:fill="FFFFFF"/>
          <w:lang w:val="sr-Latn-BA"/>
        </w:rPr>
        <w:t>d 20.04.2017</w:t>
      </w:r>
      <w:r w:rsidRPr="00FD7651">
        <w:rPr>
          <w:lang w:val="sr-Latn-BA"/>
        </w:rPr>
        <w:t xml:space="preserve">, </w:t>
      </w:r>
      <w:r w:rsidR="00FD7651">
        <w:rPr>
          <w:lang w:val="sr-Latn-BA"/>
        </w:rPr>
        <w:t>direktor Agencije za zaštitu ličnih podataka u</w:t>
      </w:r>
      <w:r w:rsidRPr="00FD7651">
        <w:rPr>
          <w:lang w:val="sr-Latn-BA"/>
        </w:rPr>
        <w:t xml:space="preserve"> Bosni i</w:t>
      </w:r>
      <w:r w:rsidR="00FD7651">
        <w:rPr>
          <w:lang w:val="sr-Latn-BA"/>
        </w:rPr>
        <w:t xml:space="preserve"> </w:t>
      </w:r>
      <w:r w:rsidRPr="00FD7651">
        <w:rPr>
          <w:lang w:val="sr-Latn-BA"/>
        </w:rPr>
        <w:t xml:space="preserve">Hercegovini  </w:t>
      </w:r>
      <w:r w:rsidRPr="00FD7651">
        <w:rPr>
          <w:i/>
          <w:lang w:val="sr-Latn-BA"/>
        </w:rPr>
        <w:t>d o n o s i</w:t>
      </w:r>
      <w:r w:rsidRPr="00FD7651">
        <w:rPr>
          <w:lang w:val="sr-Latn-BA"/>
        </w:rPr>
        <w:t>:</w:t>
      </w:r>
    </w:p>
    <w:p w:rsidR="007741DD" w:rsidRPr="00FD7651" w:rsidRDefault="007741DD" w:rsidP="004978A7">
      <w:pPr>
        <w:jc w:val="both"/>
        <w:rPr>
          <w:lang w:val="sr-Latn-BA"/>
        </w:rPr>
      </w:pPr>
    </w:p>
    <w:p w:rsidR="00A43BC3" w:rsidRPr="00FD7651" w:rsidRDefault="00A43BC3" w:rsidP="00A43BC3">
      <w:pPr>
        <w:jc w:val="center"/>
        <w:rPr>
          <w:b/>
          <w:lang w:val="sr-Latn-BA"/>
        </w:rPr>
      </w:pPr>
      <w:r w:rsidRPr="00FD7651">
        <w:rPr>
          <w:b/>
          <w:lang w:val="sr-Latn-BA"/>
        </w:rPr>
        <w:t>O D L U K U</w:t>
      </w:r>
    </w:p>
    <w:p w:rsidR="007741DD" w:rsidRPr="00FD7651" w:rsidRDefault="00A43BC3" w:rsidP="00A10D76">
      <w:pPr>
        <w:jc w:val="center"/>
        <w:rPr>
          <w:b/>
          <w:lang w:val="sr-Latn-BA"/>
        </w:rPr>
      </w:pPr>
      <w:r w:rsidRPr="00FD7651">
        <w:rPr>
          <w:b/>
          <w:lang w:val="sr-Latn-BA"/>
        </w:rPr>
        <w:t xml:space="preserve">o izboru najpovoljnijeg ponuđača </w:t>
      </w:r>
    </w:p>
    <w:p w:rsidR="007741DD" w:rsidRPr="00FD7651" w:rsidRDefault="007741DD" w:rsidP="004978A7">
      <w:pPr>
        <w:jc w:val="center"/>
        <w:rPr>
          <w:lang w:val="sr-Latn-BA"/>
        </w:rPr>
      </w:pPr>
    </w:p>
    <w:p w:rsidR="00486B3E" w:rsidRPr="00FD7651" w:rsidRDefault="00486B3E" w:rsidP="00E07C20">
      <w:pPr>
        <w:numPr>
          <w:ilvl w:val="0"/>
          <w:numId w:val="13"/>
        </w:numPr>
        <w:jc w:val="both"/>
        <w:rPr>
          <w:sz w:val="22"/>
          <w:szCs w:val="22"/>
          <w:lang w:val="sr-Latn-BA" w:eastAsia="en-US"/>
        </w:rPr>
      </w:pPr>
      <w:r w:rsidRPr="00FD7651">
        <w:rPr>
          <w:lang w:val="sr-Latn-BA"/>
        </w:rPr>
        <w:t xml:space="preserve">Prihvata se prijedlog Komisije za javne nabavke, iz Zapisnika o </w:t>
      </w:r>
      <w:proofErr w:type="spellStart"/>
      <w:r w:rsidRPr="00FD7651">
        <w:rPr>
          <w:lang w:val="sr-Latn-BA"/>
        </w:rPr>
        <w:t>pregledu</w:t>
      </w:r>
      <w:proofErr w:type="spellEnd"/>
      <w:r w:rsidRPr="00FD7651">
        <w:rPr>
          <w:lang w:val="sr-Latn-BA"/>
        </w:rPr>
        <w:t xml:space="preserve"> i ocjeni ponuda u konkurentskom zahtjevu javne nabavke broj: UP1 06-16-19-1</w:t>
      </w:r>
      <w:r w:rsidR="004E369F" w:rsidRPr="00FD7651">
        <w:rPr>
          <w:lang w:val="sr-Latn-BA"/>
        </w:rPr>
        <w:t>3</w:t>
      </w:r>
      <w:r w:rsidRPr="00FD7651">
        <w:rPr>
          <w:lang w:val="sr-Latn-BA"/>
        </w:rPr>
        <w:t xml:space="preserve">/22 – Nabavka </w:t>
      </w:r>
      <w:r w:rsidR="004E369F" w:rsidRPr="00FD7651">
        <w:rPr>
          <w:lang w:val="sr-Latn-BA"/>
        </w:rPr>
        <w:t>kompjuterske opreme</w:t>
      </w:r>
      <w:r w:rsidRPr="00FD7651">
        <w:rPr>
          <w:lang w:val="sr-Latn-BA"/>
        </w:rPr>
        <w:t xml:space="preserve">, kojim je </w:t>
      </w:r>
      <w:r w:rsidRPr="00FD7651">
        <w:rPr>
          <w:b/>
          <w:lang w:val="sr-Latn-BA"/>
        </w:rPr>
        <w:t xml:space="preserve">ponuda ponuđača ALF-OM </w:t>
      </w:r>
      <w:proofErr w:type="spellStart"/>
      <w:r w:rsidRPr="00FD7651">
        <w:rPr>
          <w:b/>
          <w:lang w:val="sr-Latn-BA"/>
        </w:rPr>
        <w:t>d.o.o</w:t>
      </w:r>
      <w:proofErr w:type="spellEnd"/>
      <w:r w:rsidRPr="00FD7651">
        <w:rPr>
          <w:b/>
          <w:lang w:val="sr-Latn-BA"/>
        </w:rPr>
        <w:t>. Banja Luka</w:t>
      </w:r>
      <w:r w:rsidRPr="00FD7651">
        <w:rPr>
          <w:lang w:val="sr-Latn-BA"/>
        </w:rPr>
        <w:t xml:space="preserve">, sa cijenom ponude </w:t>
      </w:r>
      <w:r w:rsidR="004E369F" w:rsidRPr="00FD7651">
        <w:rPr>
          <w:lang w:val="sr-Latn-BA"/>
        </w:rPr>
        <w:t>7.650</w:t>
      </w:r>
      <w:r w:rsidRPr="00FD7651">
        <w:rPr>
          <w:lang w:val="sr-Latn-BA"/>
        </w:rPr>
        <w:t xml:space="preserve">,00 KM bez PDV-a, </w:t>
      </w:r>
      <w:r w:rsidRPr="00FD7651">
        <w:rPr>
          <w:b/>
          <w:lang w:val="sr-Latn-BA"/>
        </w:rPr>
        <w:t>ocijenjena kao najpovoljnija</w:t>
      </w:r>
      <w:r w:rsidRPr="00FD7651">
        <w:rPr>
          <w:lang w:val="sr-Latn-BA"/>
        </w:rPr>
        <w:t>.</w:t>
      </w:r>
    </w:p>
    <w:p w:rsidR="0084767B" w:rsidRPr="00FD7651" w:rsidRDefault="0084767B" w:rsidP="0021093B">
      <w:pPr>
        <w:pStyle w:val="ListParagraph"/>
        <w:jc w:val="both"/>
        <w:rPr>
          <w:lang w:val="sr-Latn-BA"/>
        </w:rPr>
      </w:pPr>
    </w:p>
    <w:p w:rsidR="004978A7" w:rsidRPr="00FD7651" w:rsidRDefault="004978A7" w:rsidP="0051656B">
      <w:pPr>
        <w:pStyle w:val="ListParagraph"/>
        <w:numPr>
          <w:ilvl w:val="0"/>
          <w:numId w:val="13"/>
        </w:numPr>
        <w:jc w:val="both"/>
        <w:rPr>
          <w:lang w:val="sr-Latn-BA"/>
        </w:rPr>
      </w:pPr>
      <w:r w:rsidRPr="00FD7651">
        <w:rPr>
          <w:lang w:val="sr-Latn-BA"/>
        </w:rPr>
        <w:t>Najpovoljnijem ponuđaču</w:t>
      </w:r>
      <w:r w:rsidR="004E3DF5" w:rsidRPr="00FD7651">
        <w:rPr>
          <w:lang w:val="sr-Latn-BA"/>
        </w:rPr>
        <w:t xml:space="preserve"> </w:t>
      </w:r>
      <w:r w:rsidR="0084767B" w:rsidRPr="00FD7651">
        <w:rPr>
          <w:b/>
          <w:lang w:val="sr-Latn-BA"/>
        </w:rPr>
        <w:t>ALF-OM</w:t>
      </w:r>
      <w:r w:rsidR="00857186" w:rsidRPr="00FD7651">
        <w:rPr>
          <w:b/>
          <w:lang w:val="sr-Latn-BA"/>
        </w:rPr>
        <w:t xml:space="preserve"> </w:t>
      </w:r>
      <w:proofErr w:type="spellStart"/>
      <w:r w:rsidR="00857186" w:rsidRPr="00FD7651">
        <w:rPr>
          <w:b/>
          <w:lang w:val="sr-Latn-BA"/>
        </w:rPr>
        <w:t>d.o.o</w:t>
      </w:r>
      <w:proofErr w:type="spellEnd"/>
      <w:r w:rsidR="00857186" w:rsidRPr="00FD7651">
        <w:rPr>
          <w:b/>
          <w:lang w:val="sr-Latn-BA"/>
        </w:rPr>
        <w:t>. Banja Luka</w:t>
      </w:r>
      <w:r w:rsidRPr="00FD7651">
        <w:rPr>
          <w:b/>
          <w:lang w:val="sr-Latn-BA"/>
        </w:rPr>
        <w:t xml:space="preserve"> dodjeljuje se ugovor </w:t>
      </w:r>
      <w:r w:rsidRPr="00FD7651">
        <w:rPr>
          <w:lang w:val="sr-Latn-BA"/>
        </w:rPr>
        <w:t xml:space="preserve">za nabavku </w:t>
      </w:r>
      <w:r w:rsidR="004E369F" w:rsidRPr="00FD7651">
        <w:rPr>
          <w:lang w:val="sr-Latn-BA"/>
        </w:rPr>
        <w:t>kompjuterske opreme</w:t>
      </w:r>
      <w:r w:rsidR="0084767B" w:rsidRPr="00FD7651">
        <w:rPr>
          <w:lang w:val="sr-Latn-BA"/>
        </w:rPr>
        <w:t xml:space="preserve"> za potrebe Agencije</w:t>
      </w:r>
      <w:r w:rsidR="005576F3" w:rsidRPr="00FD7651">
        <w:rPr>
          <w:lang w:val="sr-Latn-BA"/>
        </w:rPr>
        <w:t xml:space="preserve"> za zaštitu ličnih podataka u Bosni i Hercegovini</w:t>
      </w:r>
      <w:r w:rsidRPr="00FD7651">
        <w:rPr>
          <w:lang w:val="sr-Latn-BA"/>
        </w:rPr>
        <w:t xml:space="preserve">. </w:t>
      </w:r>
    </w:p>
    <w:p w:rsidR="0084767B" w:rsidRPr="00FD7651" w:rsidRDefault="0084767B" w:rsidP="0084767B">
      <w:pPr>
        <w:pStyle w:val="ListParagraph"/>
        <w:jc w:val="both"/>
        <w:rPr>
          <w:lang w:val="sr-Latn-BA"/>
        </w:rPr>
      </w:pPr>
    </w:p>
    <w:p w:rsidR="004E369F" w:rsidRPr="00FD7651" w:rsidRDefault="007E647B" w:rsidP="004E369F">
      <w:pPr>
        <w:pStyle w:val="ListParagraph"/>
        <w:numPr>
          <w:ilvl w:val="0"/>
          <w:numId w:val="13"/>
        </w:numPr>
        <w:jc w:val="both"/>
        <w:rPr>
          <w:lang w:val="sr-Latn-BA"/>
        </w:rPr>
      </w:pPr>
      <w:r w:rsidRPr="00FD7651">
        <w:rPr>
          <w:lang w:val="sr-Latn-BA"/>
        </w:rPr>
        <w:t xml:space="preserve">Izabrani ponuđač dužan je dostaviti dokaze o ispunjavanju uslova </w:t>
      </w:r>
      <w:r w:rsidR="0084767B" w:rsidRPr="00FD7651">
        <w:rPr>
          <w:lang w:val="sr-Latn-BA"/>
        </w:rPr>
        <w:t xml:space="preserve">za kvalifikaciju </w:t>
      </w:r>
      <w:r w:rsidRPr="00FD7651">
        <w:rPr>
          <w:lang w:val="sr-Latn-BA"/>
        </w:rPr>
        <w:t xml:space="preserve">u roku od 5 dana od dana prijema ove Odluke. </w:t>
      </w:r>
    </w:p>
    <w:p w:rsidR="004E369F" w:rsidRPr="00FD7651" w:rsidRDefault="004E369F" w:rsidP="004E369F">
      <w:pPr>
        <w:pStyle w:val="ListParagraph"/>
        <w:jc w:val="both"/>
        <w:rPr>
          <w:lang w:val="sr-Latn-BA"/>
        </w:rPr>
      </w:pPr>
    </w:p>
    <w:p w:rsidR="006B6FB8" w:rsidRPr="00FD7651" w:rsidRDefault="006B6FB8" w:rsidP="004E369F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sr-Latn-BA"/>
        </w:rPr>
      </w:pPr>
      <w:r w:rsidRPr="00FD7651">
        <w:rPr>
          <w:lang w:val="sr-Latn-BA"/>
        </w:rPr>
        <w:t xml:space="preserve">Ova Odluka stupa na snagu danom donošenja i dostavlja se </w:t>
      </w:r>
      <w:r w:rsidR="00E07C20" w:rsidRPr="00FD7651">
        <w:rPr>
          <w:lang w:val="sr-Latn-BA"/>
        </w:rPr>
        <w:t>ponuđaču</w:t>
      </w:r>
      <w:r w:rsidRPr="00FD7651">
        <w:rPr>
          <w:lang w:val="sr-Latn-BA"/>
        </w:rPr>
        <w:t xml:space="preserve"> koji </w:t>
      </w:r>
      <w:r w:rsidR="00E07C20" w:rsidRPr="00FD7651">
        <w:rPr>
          <w:lang w:val="sr-Latn-BA"/>
        </w:rPr>
        <w:t>je učestvovao</w:t>
      </w:r>
      <w:r w:rsidRPr="00FD7651">
        <w:rPr>
          <w:lang w:val="sr-Latn-BA"/>
        </w:rPr>
        <w:t xml:space="preserve"> u postupku javne nabavke u skladu sa članom 71. stav (2) Zakona o javnim nabavkama</w:t>
      </w:r>
      <w:r w:rsidR="0021093B" w:rsidRPr="00FD7651">
        <w:rPr>
          <w:lang w:val="sr-Latn-BA"/>
        </w:rPr>
        <w:t>.</w:t>
      </w:r>
    </w:p>
    <w:p w:rsidR="004978A7" w:rsidRPr="00FD7651" w:rsidRDefault="004978A7" w:rsidP="004978A7">
      <w:pPr>
        <w:jc w:val="both"/>
        <w:rPr>
          <w:lang w:val="sr-Latn-BA"/>
        </w:rPr>
      </w:pPr>
    </w:p>
    <w:p w:rsidR="004978A7" w:rsidRPr="00FD7651" w:rsidRDefault="004978A7" w:rsidP="004978A7">
      <w:pPr>
        <w:jc w:val="center"/>
        <w:rPr>
          <w:b/>
          <w:lang w:val="sr-Latn-BA"/>
        </w:rPr>
      </w:pPr>
      <w:r w:rsidRPr="00FD7651">
        <w:rPr>
          <w:b/>
          <w:lang w:val="sr-Latn-BA"/>
        </w:rPr>
        <w:t>O b r a z l o ž e nj e</w:t>
      </w:r>
    </w:p>
    <w:p w:rsidR="004978A7" w:rsidRPr="00FD7651" w:rsidRDefault="004978A7" w:rsidP="004978A7">
      <w:pPr>
        <w:rPr>
          <w:b/>
          <w:lang w:val="sr-Latn-BA"/>
        </w:rPr>
      </w:pPr>
    </w:p>
    <w:p w:rsidR="004978A7" w:rsidRPr="00FD7651" w:rsidRDefault="004C6B1C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FD7651">
        <w:rPr>
          <w:rFonts w:ascii="Times New Roman" w:hAnsi="Times New Roman"/>
          <w:sz w:val="24"/>
          <w:szCs w:val="24"/>
          <w:lang w:val="sr-Latn-BA"/>
        </w:rPr>
        <w:t>D</w:t>
      </w:r>
      <w:r w:rsidR="00FA453B" w:rsidRPr="00FD7651">
        <w:rPr>
          <w:rFonts w:ascii="Times New Roman" w:hAnsi="Times New Roman"/>
          <w:sz w:val="24"/>
          <w:szCs w:val="24"/>
          <w:lang w:val="sr-Latn-BA"/>
        </w:rPr>
        <w:t xml:space="preserve">irektor </w:t>
      </w:r>
      <w:r w:rsidR="00FA453B" w:rsidRPr="00FD7651">
        <w:rPr>
          <w:rFonts w:ascii="Times New Roman" w:hAnsi="Times New Roman"/>
          <w:sz w:val="24"/>
          <w:szCs w:val="24"/>
          <w:lang w:val="sr-Latn-BA" w:eastAsia="hr-HR"/>
        </w:rPr>
        <w:t>Agencije za zaštitu ličnih podataka u Bosni i Hercegovini</w:t>
      </w:r>
      <w:r w:rsidR="000873DF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0873DF" w:rsidRPr="00FD7651">
        <w:rPr>
          <w:rFonts w:ascii="Times New Roman" w:hAnsi="Times New Roman"/>
          <w:sz w:val="24"/>
          <w:szCs w:val="24"/>
          <w:lang w:val="sr-Latn-BA"/>
        </w:rPr>
        <w:t>(u daljem tekstu: Agencija)</w:t>
      </w:r>
      <w:r w:rsidR="000873DF" w:rsidRPr="00FD7651">
        <w:rPr>
          <w:lang w:val="sr-Latn-BA"/>
        </w:rPr>
        <w:t xml:space="preserve"> 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>O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dlukom broj: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05-1-16-19-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749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-2/22 od 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>2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2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>.0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9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.2022. 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pokrenuo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postupak konkurentskog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zahtjeva za dostavljanje ponude za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FA453B" w:rsidRPr="00FD7651">
        <w:rPr>
          <w:rFonts w:ascii="Times New Roman" w:hAnsi="Times New Roman"/>
          <w:sz w:val="24"/>
          <w:szCs w:val="24"/>
          <w:lang w:val="sr-Latn-BA" w:eastAsia="hr-HR"/>
        </w:rPr>
        <w:t>javn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FA453B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nabavk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EF0769" w:rsidRPr="00FD7651">
        <w:rPr>
          <w:rFonts w:ascii="Times New Roman" w:hAnsi="Times New Roman"/>
          <w:sz w:val="24"/>
          <w:szCs w:val="24"/>
          <w:lang w:val="sr-Latn-BA"/>
        </w:rPr>
        <w:t>kompjuterske opreme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za potrebe Agencije, 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za 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koji je objavljen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a tenderska dokumentacija broj: UP1 06-16-19-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>1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3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-2/22</w:t>
      </w:r>
      <w:r w:rsidR="00F43A17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od 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10.10</w:t>
      </w:r>
      <w:r w:rsidR="00F43A17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.2022. </w:t>
      </w:r>
      <w:r w:rsidR="007B5187">
        <w:rPr>
          <w:rFonts w:ascii="Times New Roman" w:hAnsi="Times New Roman"/>
          <w:sz w:val="24"/>
          <w:szCs w:val="24"/>
          <w:lang w:val="sr-Latn-BA" w:eastAsia="hr-HR"/>
        </w:rPr>
        <w:t>n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a po</w:t>
      </w:r>
      <w:r w:rsidR="00FA453B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rtalu Agencije za javne nabavke </w:t>
      </w:r>
      <w:r w:rsidR="00473706" w:rsidRPr="00FD7651">
        <w:rPr>
          <w:rFonts w:ascii="Times New Roman" w:hAnsi="Times New Roman"/>
          <w:sz w:val="24"/>
          <w:szCs w:val="24"/>
          <w:lang w:val="sr-Latn-BA" w:eastAsia="hr-HR"/>
        </w:rPr>
        <w:t>Bosne i Hercegovine</w:t>
      </w:r>
      <w:r w:rsidR="007B5187"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5576F3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te </w:t>
      </w:r>
      <w:r w:rsidR="00857186" w:rsidRPr="00FD7651">
        <w:rPr>
          <w:rFonts w:ascii="Times New Roman" w:hAnsi="Times New Roman"/>
          <w:sz w:val="24"/>
          <w:szCs w:val="24"/>
          <w:lang w:val="sr-Latn-BA" w:eastAsia="hr-HR"/>
        </w:rPr>
        <w:t>su upućeni poziv</w:t>
      </w:r>
      <w:r w:rsidR="0013697A" w:rsidRPr="00FD7651">
        <w:rPr>
          <w:rFonts w:ascii="Times New Roman" w:hAnsi="Times New Roman"/>
          <w:sz w:val="24"/>
          <w:szCs w:val="24"/>
          <w:lang w:val="sr-Latn-BA" w:eastAsia="hr-HR"/>
        </w:rPr>
        <w:t>i</w:t>
      </w:r>
      <w:r w:rsidR="00857186" w:rsidRPr="00FD7651">
        <w:rPr>
          <w:rFonts w:ascii="Times New Roman" w:hAnsi="Times New Roman"/>
          <w:color w:val="FF0000"/>
          <w:sz w:val="24"/>
          <w:szCs w:val="24"/>
          <w:lang w:val="sr-Latn-BA" w:eastAsia="hr-HR"/>
        </w:rPr>
        <w:t xml:space="preserve"> </w:t>
      </w:r>
      <w:r w:rsidR="00857186" w:rsidRPr="00FD7651">
        <w:rPr>
          <w:rFonts w:ascii="Times New Roman" w:hAnsi="Times New Roman"/>
          <w:sz w:val="24"/>
          <w:szCs w:val="24"/>
          <w:lang w:val="sr-Latn-BA" w:eastAsia="hr-HR"/>
        </w:rPr>
        <w:t>za preuzimanje tenderske dokumentacije na tri adrese</w:t>
      </w:r>
      <w:r w:rsidR="004978A7" w:rsidRPr="00FD7651">
        <w:rPr>
          <w:rFonts w:ascii="Times New Roman" w:hAnsi="Times New Roman"/>
          <w:sz w:val="24"/>
          <w:szCs w:val="24"/>
          <w:lang w:val="sr-Latn-BA" w:eastAsia="hr-HR"/>
        </w:rPr>
        <w:t>.</w:t>
      </w:r>
    </w:p>
    <w:p w:rsidR="0084767B" w:rsidRPr="00FD7651" w:rsidRDefault="00E751B3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FD7651">
        <w:rPr>
          <w:rFonts w:ascii="Times New Roman" w:hAnsi="Times New Roman"/>
          <w:sz w:val="24"/>
          <w:szCs w:val="24"/>
          <w:lang w:val="sr-Latn-BA" w:eastAsia="hr-HR"/>
        </w:rPr>
        <w:t>Tendersku dokumentaciju sa portala javnih nabavki</w:t>
      </w:r>
      <w:r w:rsidR="0013697A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su preuzela</w:t>
      </w:r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dvadeset i dva ponuđača</w:t>
      </w:r>
      <w:r w:rsidR="00CE0696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dok 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="00CE0696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na</w:t>
      </w:r>
      <w:r w:rsidR="003C36E1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protokol </w:t>
      </w:r>
      <w:r w:rsidR="00486B3E" w:rsidRPr="00FD7651">
        <w:rPr>
          <w:rFonts w:ascii="Times New Roman" w:hAnsi="Times New Roman"/>
          <w:sz w:val="24"/>
          <w:szCs w:val="24"/>
          <w:lang w:val="sr-Latn-BA" w:eastAsia="hr-HR"/>
        </w:rPr>
        <w:t>Agencije</w:t>
      </w:r>
      <w:r w:rsidR="003C36E1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, do utvrđenog krajnjeg roka za dostavu ponuda, </w:t>
      </w:r>
      <w:r w:rsidR="00BF2925" w:rsidRPr="00FD7651">
        <w:rPr>
          <w:rFonts w:ascii="Times New Roman" w:hAnsi="Times New Roman"/>
          <w:sz w:val="24"/>
          <w:szCs w:val="24"/>
          <w:lang w:val="sr-Latn-BA" w:eastAsia="hr-HR"/>
        </w:rPr>
        <w:t>stigl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ponud</w:t>
      </w:r>
      <w:r w:rsidR="0013697A" w:rsidRPr="00FD7651">
        <w:rPr>
          <w:rFonts w:ascii="Times New Roman" w:hAnsi="Times New Roman"/>
          <w:sz w:val="24"/>
          <w:szCs w:val="24"/>
          <w:lang w:val="sr-Latn-BA" w:eastAsia="hr-HR"/>
        </w:rPr>
        <w:t>a</w:t>
      </w:r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od jednog</w:t>
      </w:r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ponuđača</w:t>
      </w:r>
      <w:r w:rsidR="0084767B" w:rsidRPr="00FD7651">
        <w:rPr>
          <w:rFonts w:ascii="Times New Roman" w:hAnsi="Times New Roman"/>
          <w:sz w:val="24"/>
          <w:szCs w:val="24"/>
          <w:lang w:val="sr-Latn-BA" w:eastAsia="hr-HR"/>
        </w:rPr>
        <w:t>.</w:t>
      </w:r>
    </w:p>
    <w:p w:rsidR="00EF0769" w:rsidRPr="00FD7651" w:rsidRDefault="00E751B3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FD7651">
        <w:rPr>
          <w:rFonts w:ascii="Times New Roman" w:hAnsi="Times New Roman"/>
          <w:sz w:val="24"/>
          <w:szCs w:val="24"/>
          <w:lang w:val="sr-Latn-BA" w:eastAsia="hr-HR"/>
        </w:rPr>
        <w:t>U toku pregleda i ocjene ponuda</w:t>
      </w:r>
      <w:r w:rsidR="00857186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, </w:t>
      </w:r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utvrđeno je da je ponuda ponuđača ALF-OM </w:t>
      </w:r>
      <w:proofErr w:type="spellStart"/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d.o.o</w:t>
      </w:r>
      <w:proofErr w:type="spellEnd"/>
      <w:r w:rsidR="00EF0769" w:rsidRPr="00FD7651">
        <w:rPr>
          <w:rFonts w:ascii="Times New Roman" w:hAnsi="Times New Roman"/>
          <w:sz w:val="24"/>
          <w:szCs w:val="24"/>
          <w:lang w:val="sr-Latn-BA" w:eastAsia="hr-HR"/>
        </w:rPr>
        <w:t>. Banja Luka prihvatljiva.</w:t>
      </w:r>
    </w:p>
    <w:p w:rsidR="00DC6390" w:rsidRPr="007B5187" w:rsidRDefault="000F43FE" w:rsidP="007B5187">
      <w:pPr>
        <w:pStyle w:val="BodyText3"/>
        <w:spacing w:after="0" w:line="480" w:lineRule="auto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Obzirom da je u ostavljenom roku pristigla samo jedna ponuda, u skladu sa odredbama člana 3. stav (3) Pravilnika o uslovima i načinu </w:t>
      </w:r>
      <w:proofErr w:type="spellStart"/>
      <w:r w:rsidRPr="00FD7651">
        <w:rPr>
          <w:rFonts w:ascii="Times New Roman" w:hAnsi="Times New Roman"/>
          <w:sz w:val="24"/>
          <w:szCs w:val="24"/>
          <w:lang w:val="sr-Latn-BA" w:eastAsia="hr-HR"/>
        </w:rPr>
        <w:t>korištenja</w:t>
      </w:r>
      <w:proofErr w:type="spellEnd"/>
      <w:r w:rsidRPr="00FD7651">
        <w:rPr>
          <w:rFonts w:ascii="Times New Roman" w:hAnsi="Times New Roman"/>
          <w:sz w:val="24"/>
          <w:szCs w:val="24"/>
          <w:lang w:val="sr-Latn-BA" w:eastAsia="hr-HR"/>
        </w:rPr>
        <w:t xml:space="preserve"> e-aukcije </w:t>
      </w:r>
      <w:r w:rsidR="007B5187">
        <w:rPr>
          <w:rFonts w:ascii="Times New Roman" w:hAnsi="Times New Roman"/>
          <w:sz w:val="24"/>
          <w:szCs w:val="24"/>
          <w:lang w:val="sr-Latn-BA" w:eastAsia="hr-HR"/>
        </w:rPr>
        <w:t>(„Službeni glasnik BiH“</w:t>
      </w:r>
      <w:r w:rsidRPr="00FD7651">
        <w:rPr>
          <w:rFonts w:ascii="Times New Roman" w:hAnsi="Times New Roman"/>
          <w:sz w:val="24"/>
          <w:szCs w:val="24"/>
          <w:lang w:val="sr-Latn-BA" w:eastAsia="hr-HR"/>
        </w:rPr>
        <w:t>, br. 66/16) e-aukcija se nije zakazivala.</w:t>
      </w:r>
    </w:p>
    <w:p w:rsidR="00DC6390" w:rsidRPr="00FD7651" w:rsidRDefault="00DC6390" w:rsidP="00DC6390">
      <w:pPr>
        <w:pStyle w:val="BodyText3"/>
        <w:rPr>
          <w:rFonts w:ascii="Times New Roman" w:hAnsi="Times New Roman"/>
          <w:bCs/>
          <w:noProof/>
          <w:sz w:val="24"/>
          <w:szCs w:val="24"/>
          <w:lang w:val="sr-Latn-BA"/>
        </w:rPr>
      </w:pPr>
      <w:r w:rsidRPr="00FD7651">
        <w:rPr>
          <w:rFonts w:ascii="Times New Roman" w:hAnsi="Times New Roman"/>
          <w:bCs/>
          <w:noProof/>
          <w:sz w:val="24"/>
          <w:szCs w:val="24"/>
          <w:lang w:val="sr-Latn-BA"/>
        </w:rPr>
        <w:t>Komisija je u skladu sa kriterijumom za dodjelu ugovora – najniža cijena, izvršila konačnu ocjenu prihvatljiv</w:t>
      </w:r>
      <w:r w:rsidR="000F43FE" w:rsidRPr="00FD7651">
        <w:rPr>
          <w:rFonts w:ascii="Times New Roman" w:hAnsi="Times New Roman"/>
          <w:bCs/>
          <w:noProof/>
          <w:sz w:val="24"/>
          <w:szCs w:val="24"/>
          <w:lang w:val="sr-Latn-BA"/>
        </w:rPr>
        <w:t>e</w:t>
      </w:r>
      <w:r w:rsidRPr="00FD7651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 ponud</w:t>
      </w:r>
      <w:r w:rsidR="000F43FE" w:rsidRPr="00FD7651">
        <w:rPr>
          <w:rFonts w:ascii="Times New Roman" w:hAnsi="Times New Roman"/>
          <w:bCs/>
          <w:noProof/>
          <w:sz w:val="24"/>
          <w:szCs w:val="24"/>
          <w:lang w:val="sr-Latn-BA"/>
        </w:rPr>
        <w:t>e</w:t>
      </w:r>
      <w:r w:rsidRPr="00FD7651">
        <w:rPr>
          <w:rFonts w:ascii="Times New Roman" w:hAnsi="Times New Roman"/>
          <w:bCs/>
          <w:noProof/>
          <w:sz w:val="24"/>
          <w:szCs w:val="24"/>
          <w:lang w:val="sr-Latn-BA"/>
        </w:rPr>
        <w:t xml:space="preserve"> kao što slijedi:</w:t>
      </w:r>
    </w:p>
    <w:p w:rsidR="00DC6390" w:rsidRPr="00FD7651" w:rsidRDefault="00DC6390" w:rsidP="00DC6390">
      <w:pPr>
        <w:pStyle w:val="BodyText3"/>
        <w:rPr>
          <w:b/>
          <w:bCs/>
          <w:noProof/>
          <w:lang w:val="sr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036"/>
        <w:gridCol w:w="3343"/>
        <w:gridCol w:w="1134"/>
      </w:tblGrid>
      <w:tr w:rsidR="00DC6390" w:rsidRPr="00FD7651" w:rsidTr="00FD748E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lastRenderedPageBreak/>
              <w:t>Red. broj</w:t>
            </w:r>
          </w:p>
        </w:tc>
        <w:tc>
          <w:tcPr>
            <w:tcW w:w="3036" w:type="dxa"/>
            <w:shd w:val="clear" w:color="auto" w:fill="auto"/>
            <w:vAlign w:val="center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Ponuđač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Konačna cijena ponude nakon E-aukcije (bez PDV-a)</w:t>
            </w:r>
          </w:p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(KM)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Rang</w:t>
            </w:r>
          </w:p>
        </w:tc>
      </w:tr>
      <w:tr w:rsidR="00DC6390" w:rsidRPr="00FD7651" w:rsidTr="00FD748E">
        <w:trPr>
          <w:jc w:val="center"/>
        </w:trPr>
        <w:tc>
          <w:tcPr>
            <w:tcW w:w="704" w:type="dxa"/>
            <w:shd w:val="clear" w:color="auto" w:fill="auto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1.</w:t>
            </w:r>
          </w:p>
        </w:tc>
        <w:tc>
          <w:tcPr>
            <w:tcW w:w="3036" w:type="dxa"/>
            <w:shd w:val="clear" w:color="auto" w:fill="auto"/>
          </w:tcPr>
          <w:p w:rsidR="00DC6390" w:rsidRPr="00FD7651" w:rsidRDefault="00DC6390" w:rsidP="00FD748E">
            <w:pPr>
              <w:pStyle w:val="BodyText3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Alf-om d.o.o. Banja Luka</w:t>
            </w:r>
          </w:p>
        </w:tc>
        <w:tc>
          <w:tcPr>
            <w:tcW w:w="3343" w:type="dxa"/>
            <w:shd w:val="clear" w:color="auto" w:fill="auto"/>
          </w:tcPr>
          <w:p w:rsidR="00DC6390" w:rsidRPr="00FD7651" w:rsidRDefault="000F43FE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7.650</w:t>
            </w:r>
            <w:r w:rsidR="00DC6390"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DC6390" w:rsidRPr="00FD7651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</w:pPr>
            <w:r w:rsidRPr="00FD7651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sr-Latn-BA"/>
              </w:rPr>
              <w:t>1</w:t>
            </w:r>
          </w:p>
        </w:tc>
      </w:tr>
    </w:tbl>
    <w:p w:rsidR="00F84D5D" w:rsidRPr="00FD7651" w:rsidRDefault="00F84D5D" w:rsidP="00F84D5D">
      <w:pPr>
        <w:tabs>
          <w:tab w:val="left" w:pos="8460"/>
        </w:tabs>
        <w:jc w:val="both"/>
        <w:rPr>
          <w:rFonts w:eastAsia="TimesNewRoman"/>
          <w:lang w:val="sr-Latn-BA"/>
        </w:rPr>
      </w:pPr>
    </w:p>
    <w:p w:rsidR="004978A7" w:rsidRPr="00FD7651" w:rsidRDefault="004978A7" w:rsidP="004978A7">
      <w:pPr>
        <w:jc w:val="both"/>
        <w:rPr>
          <w:lang w:val="sr-Latn-BA"/>
        </w:rPr>
      </w:pPr>
      <w:r w:rsidRPr="00FD7651">
        <w:rPr>
          <w:lang w:val="sr-Latn-BA"/>
        </w:rPr>
        <w:t>Komisija za javne nabavke</w:t>
      </w:r>
      <w:r w:rsidR="00BF2925" w:rsidRPr="00FD7651">
        <w:rPr>
          <w:lang w:val="sr-Latn-BA"/>
        </w:rPr>
        <w:t xml:space="preserve"> za 2022</w:t>
      </w:r>
      <w:r w:rsidR="00473706" w:rsidRPr="00FD7651">
        <w:rPr>
          <w:lang w:val="sr-Latn-BA"/>
        </w:rPr>
        <w:t>. godinu Agencije</w:t>
      </w:r>
      <w:r w:rsidRPr="00FD7651">
        <w:rPr>
          <w:lang w:val="sr-Latn-BA"/>
        </w:rPr>
        <w:t xml:space="preserve"> </w:t>
      </w:r>
      <w:r w:rsidR="007B5187" w:rsidRPr="00FD7651">
        <w:rPr>
          <w:lang w:val="sr-Latn-BA"/>
        </w:rPr>
        <w:t xml:space="preserve">izvršila </w:t>
      </w:r>
      <w:r w:rsidRPr="00FD7651">
        <w:rPr>
          <w:lang w:val="sr-Latn-BA"/>
        </w:rPr>
        <w:t xml:space="preserve">je ocjenu ponude po postupku </w:t>
      </w:r>
      <w:r w:rsidR="00572F7D" w:rsidRPr="00FD7651">
        <w:rPr>
          <w:lang w:val="sr-Latn-BA"/>
        </w:rPr>
        <w:t>javne nabavke</w:t>
      </w:r>
      <w:r w:rsidR="00596EE2" w:rsidRPr="00FD7651">
        <w:rPr>
          <w:lang w:val="sr-Latn-BA"/>
        </w:rPr>
        <w:t xml:space="preserve"> kompjuterske opreme</w:t>
      </w:r>
      <w:r w:rsidR="00572F7D" w:rsidRPr="00FD7651">
        <w:rPr>
          <w:lang w:val="sr-Latn-BA"/>
        </w:rPr>
        <w:t xml:space="preserve"> </w:t>
      </w:r>
      <w:r w:rsidR="00F43A17" w:rsidRPr="00FD7651">
        <w:rPr>
          <w:lang w:val="sr-Latn-BA"/>
        </w:rPr>
        <w:t>za potrebe Agencije</w:t>
      </w:r>
      <w:r w:rsidR="005D73C3" w:rsidRPr="00FD7651">
        <w:rPr>
          <w:lang w:val="sr-Latn-BA"/>
        </w:rPr>
        <w:t xml:space="preserve"> te sačinila</w:t>
      </w:r>
      <w:r w:rsidR="007B5187">
        <w:rPr>
          <w:lang w:val="sr-Latn-BA"/>
        </w:rPr>
        <w:t xml:space="preserve"> </w:t>
      </w:r>
      <w:r w:rsidR="0051656B" w:rsidRPr="00FD7651">
        <w:rPr>
          <w:lang w:val="sr-Latn-BA"/>
        </w:rPr>
        <w:t xml:space="preserve">Zapisnik o </w:t>
      </w:r>
      <w:proofErr w:type="spellStart"/>
      <w:r w:rsidR="0051656B" w:rsidRPr="00FD7651">
        <w:rPr>
          <w:lang w:val="sr-Latn-BA"/>
        </w:rPr>
        <w:t>pregledu</w:t>
      </w:r>
      <w:proofErr w:type="spellEnd"/>
      <w:r w:rsidR="0051656B" w:rsidRPr="00FD7651">
        <w:rPr>
          <w:lang w:val="sr-Latn-BA"/>
        </w:rPr>
        <w:t xml:space="preserve"> i ocjeni ponuda u konkurentskom zahtjevu</w:t>
      </w:r>
      <w:r w:rsidR="0013697A" w:rsidRPr="00FD7651">
        <w:rPr>
          <w:lang w:val="sr-Latn-BA"/>
        </w:rPr>
        <w:t xml:space="preserve"> javne nabavke broj: UP1 06-16-19-13/22 – Nabavka kompjuterske opreme</w:t>
      </w:r>
      <w:r w:rsidR="005D73C3" w:rsidRPr="00FD7651">
        <w:rPr>
          <w:lang w:val="sr-Latn-BA"/>
        </w:rPr>
        <w:t>,</w:t>
      </w:r>
      <w:r w:rsidRPr="00FD7651">
        <w:rPr>
          <w:lang w:val="sr-Latn-BA"/>
        </w:rPr>
        <w:t xml:space="preserve"> </w:t>
      </w:r>
      <w:r w:rsidR="00F43A17" w:rsidRPr="00FD7651">
        <w:rPr>
          <w:lang w:val="sr-Latn-BA"/>
        </w:rPr>
        <w:t>koji je zaključen</w:t>
      </w:r>
      <w:r w:rsidRPr="00FD7651">
        <w:rPr>
          <w:lang w:val="sr-Latn-BA"/>
        </w:rPr>
        <w:t xml:space="preserve"> </w:t>
      </w:r>
      <w:r w:rsidR="000F43FE" w:rsidRPr="00FD7651">
        <w:rPr>
          <w:lang w:val="sr-Latn-BA"/>
        </w:rPr>
        <w:t>31</w:t>
      </w:r>
      <w:r w:rsidR="00F43A17" w:rsidRPr="00FD7651">
        <w:rPr>
          <w:lang w:val="sr-Latn-BA"/>
        </w:rPr>
        <w:t>.10</w:t>
      </w:r>
      <w:r w:rsidR="00BF2925" w:rsidRPr="00FD7651">
        <w:rPr>
          <w:lang w:val="sr-Latn-BA"/>
        </w:rPr>
        <w:t>.2022</w:t>
      </w:r>
      <w:r w:rsidR="00975B66" w:rsidRPr="00FD7651">
        <w:rPr>
          <w:lang w:val="sr-Latn-BA"/>
        </w:rPr>
        <w:t>.</w:t>
      </w:r>
      <w:r w:rsidRPr="00FD7651">
        <w:rPr>
          <w:lang w:val="sr-Latn-BA"/>
        </w:rPr>
        <w:t xml:space="preserve"> </w:t>
      </w:r>
      <w:r w:rsidR="00F84D5D" w:rsidRPr="00FD7651">
        <w:rPr>
          <w:lang w:val="sr-Latn-BA"/>
        </w:rPr>
        <w:t xml:space="preserve">i </w:t>
      </w:r>
      <w:r w:rsidR="00486B3E" w:rsidRPr="00FD7651">
        <w:rPr>
          <w:lang w:val="sr-Latn-BA"/>
        </w:rPr>
        <w:t>predložila</w:t>
      </w:r>
      <w:r w:rsidR="00F84D5D" w:rsidRPr="00FD7651">
        <w:rPr>
          <w:lang w:val="sr-Latn-BA"/>
        </w:rPr>
        <w:t xml:space="preserve"> da se ugovor zaključi sa ponuđačem ALF-OM </w:t>
      </w:r>
      <w:proofErr w:type="spellStart"/>
      <w:r w:rsidR="00F84D5D" w:rsidRPr="00FD7651">
        <w:rPr>
          <w:lang w:val="sr-Latn-BA"/>
        </w:rPr>
        <w:t>d.o.o</w:t>
      </w:r>
      <w:proofErr w:type="spellEnd"/>
      <w:r w:rsidR="00F84D5D" w:rsidRPr="00FD7651">
        <w:rPr>
          <w:lang w:val="sr-Latn-BA"/>
        </w:rPr>
        <w:t>. Banja Luka</w:t>
      </w:r>
      <w:r w:rsidR="00BF2925" w:rsidRPr="00FD7651">
        <w:rPr>
          <w:lang w:val="sr-Latn-BA"/>
        </w:rPr>
        <w:t>.</w:t>
      </w:r>
    </w:p>
    <w:p w:rsidR="004978A7" w:rsidRPr="00FD7651" w:rsidRDefault="004978A7" w:rsidP="004978A7">
      <w:pPr>
        <w:jc w:val="both"/>
        <w:rPr>
          <w:lang w:val="sr-Latn-BA"/>
        </w:rPr>
      </w:pPr>
    </w:p>
    <w:p w:rsidR="004978A7" w:rsidRPr="00FD7651" w:rsidRDefault="004978A7" w:rsidP="004978A7">
      <w:pPr>
        <w:jc w:val="both"/>
        <w:rPr>
          <w:lang w:val="sr-Latn-BA"/>
        </w:rPr>
      </w:pPr>
      <w:r w:rsidRPr="00FD7651">
        <w:rPr>
          <w:lang w:val="sr-Latn-BA"/>
        </w:rPr>
        <w:t xml:space="preserve">Shodno </w:t>
      </w:r>
      <w:r w:rsidR="00DC6390" w:rsidRPr="00FD7651">
        <w:rPr>
          <w:lang w:val="sr-Latn-BA"/>
        </w:rPr>
        <w:t xml:space="preserve">naprijed </w:t>
      </w:r>
      <w:r w:rsidRPr="00FD7651">
        <w:rPr>
          <w:lang w:val="sr-Latn-BA"/>
        </w:rPr>
        <w:t>navedenom, a u skladu sa članom</w:t>
      </w:r>
      <w:r w:rsidR="004242CE" w:rsidRPr="00FD7651">
        <w:rPr>
          <w:lang w:val="sr-Latn-BA"/>
        </w:rPr>
        <w:t xml:space="preserve"> 69. i</w:t>
      </w:r>
      <w:r w:rsidRPr="00FD7651">
        <w:rPr>
          <w:lang w:val="sr-Latn-BA"/>
        </w:rPr>
        <w:t xml:space="preserve"> 89. Zakona</w:t>
      </w:r>
      <w:r w:rsidR="007741DD" w:rsidRPr="00FD7651">
        <w:rPr>
          <w:lang w:val="sr-Latn-BA"/>
        </w:rPr>
        <w:t>,</w:t>
      </w:r>
      <w:r w:rsidR="0006798C">
        <w:rPr>
          <w:lang w:val="sr-Latn-BA"/>
        </w:rPr>
        <w:t xml:space="preserve"> odlučeno je kao u dispozitivu </w:t>
      </w:r>
      <w:bookmarkStart w:id="0" w:name="_GoBack"/>
      <w:bookmarkEnd w:id="0"/>
      <w:r w:rsidRPr="00FD7651">
        <w:rPr>
          <w:lang w:val="sr-Latn-BA"/>
        </w:rPr>
        <w:t xml:space="preserve">ove </w:t>
      </w:r>
      <w:r w:rsidR="00DC6390" w:rsidRPr="00FD7651">
        <w:rPr>
          <w:lang w:val="sr-Latn-BA"/>
        </w:rPr>
        <w:t>O</w:t>
      </w:r>
      <w:r w:rsidRPr="00FD7651">
        <w:rPr>
          <w:lang w:val="sr-Latn-BA"/>
        </w:rPr>
        <w:t>dluke.</w:t>
      </w:r>
    </w:p>
    <w:p w:rsidR="004978A7" w:rsidRPr="00FD7651" w:rsidRDefault="004978A7" w:rsidP="007741DD">
      <w:pPr>
        <w:jc w:val="both"/>
        <w:rPr>
          <w:lang w:val="sr-Latn-BA"/>
        </w:rPr>
      </w:pPr>
    </w:p>
    <w:p w:rsidR="004978A7" w:rsidRPr="00FD7651" w:rsidRDefault="007741DD" w:rsidP="007741DD">
      <w:pPr>
        <w:pStyle w:val="BodyText3"/>
        <w:jc w:val="both"/>
        <w:rPr>
          <w:rFonts w:ascii="Times New Roman" w:hAnsi="Times New Roman"/>
          <w:sz w:val="24"/>
          <w:szCs w:val="24"/>
          <w:lang w:val="sr-Latn-BA"/>
        </w:rPr>
      </w:pPr>
      <w:r w:rsidRPr="00FD7651">
        <w:rPr>
          <w:rFonts w:ascii="Times New Roman" w:hAnsi="Times New Roman"/>
          <w:sz w:val="24"/>
          <w:szCs w:val="24"/>
          <w:lang w:val="sr-Latn-BA"/>
        </w:rPr>
        <w:t>Odluk</w:t>
      </w:r>
      <w:r w:rsidR="0084767B" w:rsidRPr="00FD7651">
        <w:rPr>
          <w:rFonts w:ascii="Times New Roman" w:hAnsi="Times New Roman"/>
          <w:sz w:val="24"/>
          <w:szCs w:val="24"/>
          <w:lang w:val="sr-Latn-BA"/>
        </w:rPr>
        <w:t>a će se</w:t>
      </w:r>
      <w:r w:rsidRPr="00FD7651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>u skladu sa članom 70.</w:t>
      </w:r>
      <w:r w:rsidRPr="00FD7651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>Zakona</w:t>
      </w:r>
      <w:r w:rsidRPr="00FD7651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>dostaviti ponuđač</w:t>
      </w:r>
      <w:r w:rsidR="00EF0769" w:rsidRPr="00FD7651">
        <w:rPr>
          <w:rFonts w:ascii="Times New Roman" w:hAnsi="Times New Roman"/>
          <w:sz w:val="24"/>
          <w:szCs w:val="24"/>
          <w:lang w:val="sr-Latn-BA"/>
        </w:rPr>
        <w:t>u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 xml:space="preserve"> koji </w:t>
      </w:r>
      <w:r w:rsidR="00EF0769" w:rsidRPr="00FD7651">
        <w:rPr>
          <w:rFonts w:ascii="Times New Roman" w:hAnsi="Times New Roman"/>
          <w:sz w:val="24"/>
          <w:szCs w:val="24"/>
          <w:lang w:val="sr-Latn-BA"/>
        </w:rPr>
        <w:t>je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 xml:space="preserve"> učestvova</w:t>
      </w:r>
      <w:r w:rsidR="00EF0769" w:rsidRPr="00FD7651">
        <w:rPr>
          <w:rFonts w:ascii="Times New Roman" w:hAnsi="Times New Roman"/>
          <w:sz w:val="24"/>
          <w:szCs w:val="24"/>
          <w:lang w:val="sr-Latn-BA"/>
        </w:rPr>
        <w:t>o</w:t>
      </w:r>
      <w:r w:rsidR="004978A7" w:rsidRPr="00FD7651">
        <w:rPr>
          <w:rFonts w:ascii="Times New Roman" w:hAnsi="Times New Roman"/>
          <w:sz w:val="24"/>
          <w:szCs w:val="24"/>
          <w:lang w:val="sr-Latn-BA"/>
        </w:rPr>
        <w:t xml:space="preserve"> u postupku javne nabavke i istovremeno objaviti na internet stranici Ugovornog organa.</w:t>
      </w:r>
    </w:p>
    <w:p w:rsidR="007741DD" w:rsidRPr="00FD7651" w:rsidRDefault="007741DD" w:rsidP="007741DD">
      <w:pPr>
        <w:jc w:val="both"/>
        <w:rPr>
          <w:b/>
          <w:lang w:val="sr-Latn-BA"/>
        </w:rPr>
      </w:pPr>
    </w:p>
    <w:p w:rsidR="004978A7" w:rsidRPr="00FD7651" w:rsidRDefault="004978A7" w:rsidP="00A10D76">
      <w:pPr>
        <w:pStyle w:val="BodyText3"/>
        <w:ind w:left="2835" w:hanging="2835"/>
        <w:jc w:val="both"/>
        <w:rPr>
          <w:rFonts w:ascii="Times New Roman" w:hAnsi="Times New Roman"/>
          <w:sz w:val="24"/>
          <w:szCs w:val="24"/>
          <w:lang w:val="sr-Latn-BA"/>
        </w:rPr>
      </w:pPr>
      <w:r w:rsidRPr="00FD7651">
        <w:rPr>
          <w:rFonts w:ascii="Times New Roman" w:hAnsi="Times New Roman"/>
          <w:b/>
          <w:sz w:val="24"/>
          <w:szCs w:val="24"/>
          <w:lang w:val="sr-Latn-BA"/>
        </w:rPr>
        <w:t>Pouka o pravnom lijeku:</w:t>
      </w:r>
      <w:r w:rsidR="00082CE3" w:rsidRPr="00FD7651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FD7651">
        <w:rPr>
          <w:rFonts w:ascii="Times New Roman" w:hAnsi="Times New Roman"/>
          <w:sz w:val="24"/>
          <w:szCs w:val="24"/>
          <w:lang w:val="sr-Latn-BA"/>
        </w:rPr>
        <w:t>Protiv ove odluke može se izjaviti žalba Agenciji za zaštitu ličnih podataka u Bosni i Hercegovini u roku o</w:t>
      </w:r>
      <w:r w:rsidR="000F37DE" w:rsidRPr="00FD7651">
        <w:rPr>
          <w:rFonts w:ascii="Times New Roman" w:hAnsi="Times New Roman"/>
          <w:sz w:val="24"/>
          <w:szCs w:val="24"/>
          <w:lang w:val="sr-Latn-BA"/>
        </w:rPr>
        <w:t xml:space="preserve">d </w:t>
      </w:r>
      <w:r w:rsidR="0088557D" w:rsidRPr="00FD7651">
        <w:rPr>
          <w:rFonts w:ascii="Times New Roman" w:hAnsi="Times New Roman"/>
          <w:sz w:val="24"/>
          <w:szCs w:val="24"/>
          <w:lang w:val="sr-Latn-BA"/>
        </w:rPr>
        <w:t>5</w:t>
      </w:r>
      <w:r w:rsidR="000F37DE" w:rsidRPr="00FD7651">
        <w:rPr>
          <w:rFonts w:ascii="Times New Roman" w:hAnsi="Times New Roman"/>
          <w:sz w:val="24"/>
          <w:szCs w:val="24"/>
          <w:lang w:val="sr-Latn-BA"/>
        </w:rPr>
        <w:t xml:space="preserve"> dana od dana dostavljanja O</w:t>
      </w:r>
      <w:r w:rsidRPr="00FD7651">
        <w:rPr>
          <w:rFonts w:ascii="Times New Roman" w:hAnsi="Times New Roman"/>
          <w:sz w:val="24"/>
          <w:szCs w:val="24"/>
          <w:lang w:val="sr-Latn-BA"/>
        </w:rPr>
        <w:t>dluke.</w:t>
      </w:r>
    </w:p>
    <w:p w:rsidR="00BE601B" w:rsidRPr="00FD7651" w:rsidRDefault="00BE601B" w:rsidP="00BE601B">
      <w:pPr>
        <w:rPr>
          <w:b/>
          <w:lang w:val="sr-Latn-BA"/>
        </w:rPr>
      </w:pPr>
    </w:p>
    <w:p w:rsidR="00BE601B" w:rsidRPr="00FD7651" w:rsidRDefault="00BE601B" w:rsidP="00BE601B">
      <w:pPr>
        <w:rPr>
          <w:b/>
          <w:lang w:val="sr-Latn-BA"/>
        </w:rPr>
      </w:pPr>
      <w:r w:rsidRPr="00FD7651">
        <w:rPr>
          <w:b/>
          <w:lang w:val="sr-Latn-BA"/>
        </w:rPr>
        <w:t>Dostavljeno:</w:t>
      </w:r>
      <w:r w:rsidR="00082CE3" w:rsidRPr="00FD7651">
        <w:rPr>
          <w:b/>
          <w:lang w:val="sr-Latn-BA"/>
        </w:rPr>
        <w:t xml:space="preserve">                                                                </w:t>
      </w:r>
      <w:r w:rsidR="00EE08C7" w:rsidRPr="00FD7651">
        <w:rPr>
          <w:b/>
          <w:lang w:val="sr-Latn-BA"/>
        </w:rPr>
        <w:t xml:space="preserve">                               </w:t>
      </w:r>
      <w:r w:rsidR="00082CE3" w:rsidRPr="00FD7651">
        <w:rPr>
          <w:b/>
          <w:lang w:val="sr-Latn-BA"/>
        </w:rPr>
        <w:t xml:space="preserve">  D I R E K T O R</w:t>
      </w:r>
    </w:p>
    <w:p w:rsidR="00BE601B" w:rsidRPr="00FD7651" w:rsidRDefault="00BE601B" w:rsidP="00BE601B">
      <w:pPr>
        <w:rPr>
          <w:lang w:val="sr-Latn-BA"/>
        </w:rPr>
      </w:pPr>
    </w:p>
    <w:p w:rsidR="004978A7" w:rsidRPr="00FD7651" w:rsidRDefault="007741DD" w:rsidP="00BE601B">
      <w:pPr>
        <w:numPr>
          <w:ilvl w:val="0"/>
          <w:numId w:val="6"/>
        </w:numPr>
        <w:rPr>
          <w:lang w:val="sr-Latn-BA"/>
        </w:rPr>
      </w:pPr>
      <w:proofErr w:type="spellStart"/>
      <w:r w:rsidRPr="00FD7651">
        <w:rPr>
          <w:lang w:val="sr-Latn-BA"/>
        </w:rPr>
        <w:t>Web</w:t>
      </w:r>
      <w:proofErr w:type="spellEnd"/>
      <w:r w:rsidRPr="00FD7651">
        <w:rPr>
          <w:lang w:val="sr-Latn-BA"/>
        </w:rPr>
        <w:t xml:space="preserve"> </w:t>
      </w:r>
      <w:r w:rsidR="00082CE3" w:rsidRPr="00FD7651">
        <w:rPr>
          <w:lang w:val="sr-Latn-BA"/>
        </w:rPr>
        <w:t xml:space="preserve">redakciji;                                                                                       </w:t>
      </w:r>
      <w:r w:rsidR="004242CE" w:rsidRPr="00FD7651">
        <w:rPr>
          <w:lang w:val="sr-Latn-BA"/>
        </w:rPr>
        <w:t>d</w:t>
      </w:r>
      <w:r w:rsidR="00082CE3" w:rsidRPr="00FD7651">
        <w:rPr>
          <w:lang w:val="sr-Latn-BA"/>
        </w:rPr>
        <w:t>r. Dragoljub Reljić</w:t>
      </w:r>
    </w:p>
    <w:p w:rsidR="004978A7" w:rsidRPr="00FD7651" w:rsidRDefault="000F43FE" w:rsidP="00BE601B">
      <w:pPr>
        <w:numPr>
          <w:ilvl w:val="0"/>
          <w:numId w:val="6"/>
        </w:numPr>
        <w:rPr>
          <w:lang w:val="sr-Latn-BA"/>
        </w:rPr>
      </w:pPr>
      <w:r w:rsidRPr="00FD7651">
        <w:rPr>
          <w:lang w:val="sr-Latn-BA"/>
        </w:rPr>
        <w:t>Ponuđaču</w:t>
      </w:r>
      <w:r w:rsidR="00082CE3" w:rsidRPr="00FD7651">
        <w:rPr>
          <w:lang w:val="sr-Latn-BA"/>
        </w:rPr>
        <w:t>;</w:t>
      </w:r>
    </w:p>
    <w:p w:rsidR="00BE601B" w:rsidRPr="00FD7651" w:rsidRDefault="00082CE3" w:rsidP="00F56D0F">
      <w:pPr>
        <w:numPr>
          <w:ilvl w:val="0"/>
          <w:numId w:val="6"/>
        </w:numPr>
        <w:rPr>
          <w:lang w:val="sr-Latn-BA"/>
        </w:rPr>
      </w:pPr>
      <w:r w:rsidRPr="00FD7651">
        <w:rPr>
          <w:lang w:val="sr-Latn-BA"/>
        </w:rPr>
        <w:t>U spis.</w:t>
      </w:r>
    </w:p>
    <w:p w:rsidR="00BE601B" w:rsidRPr="00FD7651" w:rsidRDefault="00BE601B" w:rsidP="00F56D0F">
      <w:pPr>
        <w:rPr>
          <w:lang w:val="sr-Latn-BA"/>
        </w:rPr>
      </w:pPr>
    </w:p>
    <w:sectPr w:rsidR="00BE601B" w:rsidRPr="00FD7651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1CA" w:rsidRDefault="009571CA" w:rsidP="00133642">
      <w:r>
        <w:separator/>
      </w:r>
    </w:p>
  </w:endnote>
  <w:endnote w:type="continuationSeparator" w:id="0">
    <w:p w:rsidR="009571CA" w:rsidRDefault="009571CA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1CA" w:rsidRDefault="009571CA" w:rsidP="00133642">
      <w:r>
        <w:separator/>
      </w:r>
    </w:p>
  </w:footnote>
  <w:footnote w:type="continuationSeparator" w:id="0">
    <w:p w:rsidR="009571CA" w:rsidRDefault="009571CA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1"/>
  </w:num>
  <w:num w:numId="9">
    <w:abstractNumId w:val="6"/>
  </w:num>
  <w:num w:numId="10">
    <w:abstractNumId w:val="8"/>
  </w:num>
  <w:num w:numId="11">
    <w:abstractNumId w:val="4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56B40"/>
    <w:rsid w:val="00060A9E"/>
    <w:rsid w:val="0006798C"/>
    <w:rsid w:val="0007514C"/>
    <w:rsid w:val="00082CE3"/>
    <w:rsid w:val="000873DF"/>
    <w:rsid w:val="00096127"/>
    <w:rsid w:val="000A37E4"/>
    <w:rsid w:val="000C5B84"/>
    <w:rsid w:val="000D464B"/>
    <w:rsid w:val="000E54DA"/>
    <w:rsid w:val="000F37DE"/>
    <w:rsid w:val="000F43FE"/>
    <w:rsid w:val="000F4FB6"/>
    <w:rsid w:val="001003F3"/>
    <w:rsid w:val="001173DF"/>
    <w:rsid w:val="00117548"/>
    <w:rsid w:val="001213ED"/>
    <w:rsid w:val="001219E5"/>
    <w:rsid w:val="00133642"/>
    <w:rsid w:val="0013697A"/>
    <w:rsid w:val="0018024A"/>
    <w:rsid w:val="001838C1"/>
    <w:rsid w:val="00197BE0"/>
    <w:rsid w:val="001B69E7"/>
    <w:rsid w:val="001E4F54"/>
    <w:rsid w:val="001F2A1E"/>
    <w:rsid w:val="0021093B"/>
    <w:rsid w:val="002156F0"/>
    <w:rsid w:val="002351BA"/>
    <w:rsid w:val="00246E38"/>
    <w:rsid w:val="00253A33"/>
    <w:rsid w:val="002652C9"/>
    <w:rsid w:val="00266640"/>
    <w:rsid w:val="0029185B"/>
    <w:rsid w:val="00291B34"/>
    <w:rsid w:val="00292849"/>
    <w:rsid w:val="00296339"/>
    <w:rsid w:val="00297490"/>
    <w:rsid w:val="00325BD6"/>
    <w:rsid w:val="0033579A"/>
    <w:rsid w:val="003401E4"/>
    <w:rsid w:val="00362D8B"/>
    <w:rsid w:val="00366B23"/>
    <w:rsid w:val="00380A8E"/>
    <w:rsid w:val="00397D72"/>
    <w:rsid w:val="003A4B5F"/>
    <w:rsid w:val="003C36E1"/>
    <w:rsid w:val="003E5C41"/>
    <w:rsid w:val="003E7D8B"/>
    <w:rsid w:val="003F37BF"/>
    <w:rsid w:val="003F7BFE"/>
    <w:rsid w:val="00415245"/>
    <w:rsid w:val="004242CE"/>
    <w:rsid w:val="004329BA"/>
    <w:rsid w:val="00450252"/>
    <w:rsid w:val="00464006"/>
    <w:rsid w:val="00473706"/>
    <w:rsid w:val="00482685"/>
    <w:rsid w:val="00483AD4"/>
    <w:rsid w:val="00486B3E"/>
    <w:rsid w:val="00487CA8"/>
    <w:rsid w:val="00487FBE"/>
    <w:rsid w:val="004978A7"/>
    <w:rsid w:val="00497A15"/>
    <w:rsid w:val="004C2D56"/>
    <w:rsid w:val="004C6B1C"/>
    <w:rsid w:val="004D278E"/>
    <w:rsid w:val="004E19BD"/>
    <w:rsid w:val="004E369F"/>
    <w:rsid w:val="004E3DF5"/>
    <w:rsid w:val="004F0D44"/>
    <w:rsid w:val="0051656B"/>
    <w:rsid w:val="005303F8"/>
    <w:rsid w:val="0054062D"/>
    <w:rsid w:val="005576F3"/>
    <w:rsid w:val="005628F3"/>
    <w:rsid w:val="00571F40"/>
    <w:rsid w:val="00572F7D"/>
    <w:rsid w:val="00575072"/>
    <w:rsid w:val="00595B1C"/>
    <w:rsid w:val="00596EE2"/>
    <w:rsid w:val="005C0E4A"/>
    <w:rsid w:val="005D0315"/>
    <w:rsid w:val="005D2703"/>
    <w:rsid w:val="005D73C3"/>
    <w:rsid w:val="005F38A3"/>
    <w:rsid w:val="0060516B"/>
    <w:rsid w:val="0061751A"/>
    <w:rsid w:val="0063198F"/>
    <w:rsid w:val="00644483"/>
    <w:rsid w:val="00645F81"/>
    <w:rsid w:val="00671852"/>
    <w:rsid w:val="00692D4A"/>
    <w:rsid w:val="006A03F7"/>
    <w:rsid w:val="006A5912"/>
    <w:rsid w:val="006B6FB8"/>
    <w:rsid w:val="006E0030"/>
    <w:rsid w:val="006E2482"/>
    <w:rsid w:val="006E47EB"/>
    <w:rsid w:val="006E562C"/>
    <w:rsid w:val="0070035B"/>
    <w:rsid w:val="007063FD"/>
    <w:rsid w:val="007340DE"/>
    <w:rsid w:val="00742A80"/>
    <w:rsid w:val="00746965"/>
    <w:rsid w:val="007741DD"/>
    <w:rsid w:val="00791044"/>
    <w:rsid w:val="007A2347"/>
    <w:rsid w:val="007B5187"/>
    <w:rsid w:val="007B6C2E"/>
    <w:rsid w:val="007E647B"/>
    <w:rsid w:val="008175BD"/>
    <w:rsid w:val="0084417C"/>
    <w:rsid w:val="00845273"/>
    <w:rsid w:val="0084767B"/>
    <w:rsid w:val="00851F7B"/>
    <w:rsid w:val="00856B41"/>
    <w:rsid w:val="00857186"/>
    <w:rsid w:val="008632A4"/>
    <w:rsid w:val="0088557D"/>
    <w:rsid w:val="008D1827"/>
    <w:rsid w:val="008D1C0F"/>
    <w:rsid w:val="008F1FCA"/>
    <w:rsid w:val="00934BC6"/>
    <w:rsid w:val="00936402"/>
    <w:rsid w:val="009571CA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67B8"/>
    <w:rsid w:val="00A1027C"/>
    <w:rsid w:val="00A10D76"/>
    <w:rsid w:val="00A24CBC"/>
    <w:rsid w:val="00A3588C"/>
    <w:rsid w:val="00A43BC3"/>
    <w:rsid w:val="00A44DBC"/>
    <w:rsid w:val="00A821CC"/>
    <w:rsid w:val="00AA2939"/>
    <w:rsid w:val="00AD0FBA"/>
    <w:rsid w:val="00AD37D0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38E5"/>
    <w:rsid w:val="00C32A47"/>
    <w:rsid w:val="00C35C89"/>
    <w:rsid w:val="00C43E83"/>
    <w:rsid w:val="00C61C82"/>
    <w:rsid w:val="00C7705B"/>
    <w:rsid w:val="00C96014"/>
    <w:rsid w:val="00CA36AF"/>
    <w:rsid w:val="00CA7912"/>
    <w:rsid w:val="00CE0696"/>
    <w:rsid w:val="00D0707F"/>
    <w:rsid w:val="00D11EEC"/>
    <w:rsid w:val="00D27CE3"/>
    <w:rsid w:val="00D70F73"/>
    <w:rsid w:val="00D716D8"/>
    <w:rsid w:val="00D907A3"/>
    <w:rsid w:val="00DB2490"/>
    <w:rsid w:val="00DC6390"/>
    <w:rsid w:val="00DD3E17"/>
    <w:rsid w:val="00DD5607"/>
    <w:rsid w:val="00DE4A16"/>
    <w:rsid w:val="00E06303"/>
    <w:rsid w:val="00E07C20"/>
    <w:rsid w:val="00E10656"/>
    <w:rsid w:val="00E12154"/>
    <w:rsid w:val="00E23820"/>
    <w:rsid w:val="00E26C36"/>
    <w:rsid w:val="00E3101C"/>
    <w:rsid w:val="00E31CD2"/>
    <w:rsid w:val="00E34337"/>
    <w:rsid w:val="00E35282"/>
    <w:rsid w:val="00E60654"/>
    <w:rsid w:val="00E66162"/>
    <w:rsid w:val="00E66813"/>
    <w:rsid w:val="00E751B3"/>
    <w:rsid w:val="00E93482"/>
    <w:rsid w:val="00E96411"/>
    <w:rsid w:val="00EB27D6"/>
    <w:rsid w:val="00EB2EE7"/>
    <w:rsid w:val="00EE08C7"/>
    <w:rsid w:val="00EE7485"/>
    <w:rsid w:val="00EF0769"/>
    <w:rsid w:val="00EF1D1D"/>
    <w:rsid w:val="00F22F72"/>
    <w:rsid w:val="00F26732"/>
    <w:rsid w:val="00F43A17"/>
    <w:rsid w:val="00F52FE9"/>
    <w:rsid w:val="00F544EF"/>
    <w:rsid w:val="00F56D0F"/>
    <w:rsid w:val="00F7357A"/>
    <w:rsid w:val="00F84D5D"/>
    <w:rsid w:val="00FA2195"/>
    <w:rsid w:val="00FA453B"/>
    <w:rsid w:val="00FC4187"/>
    <w:rsid w:val="00FD7651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99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22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4</cp:revision>
  <cp:lastPrinted>2020-09-02T10:08:00Z</cp:lastPrinted>
  <dcterms:created xsi:type="dcterms:W3CDTF">2022-11-03T12:52:00Z</dcterms:created>
  <dcterms:modified xsi:type="dcterms:W3CDTF">2022-11-03T14:43:00Z</dcterms:modified>
</cp:coreProperties>
</file>