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F7D" w:rsidRDefault="00572F7D" w:rsidP="00AA2939">
      <w:pPr>
        <w:autoSpaceDE w:val="0"/>
        <w:autoSpaceDN w:val="0"/>
        <w:adjustRightInd w:val="0"/>
        <w:jc w:val="both"/>
        <w:rPr>
          <w:lang w:val="bs-Latn-BA"/>
        </w:rPr>
      </w:pPr>
    </w:p>
    <w:p w:rsidR="007741DD" w:rsidRDefault="00291B34" w:rsidP="00AA2939">
      <w:pPr>
        <w:autoSpaceDE w:val="0"/>
        <w:autoSpaceDN w:val="0"/>
        <w:adjustRightInd w:val="0"/>
        <w:jc w:val="both"/>
        <w:rPr>
          <w:lang w:val="bs-Latn-BA"/>
        </w:rPr>
      </w:pPr>
      <w:bookmarkStart w:id="0" w:name="_GoBack"/>
      <w:bookmarkEnd w:id="0"/>
      <w:r>
        <w:rPr>
          <w:lang w:val="bs-Latn-BA"/>
        </w:rPr>
        <w:t xml:space="preserve">Sarajevo, </w:t>
      </w:r>
      <w:r w:rsidR="005C0E4A">
        <w:rPr>
          <w:lang w:val="bs-Latn-BA"/>
        </w:rPr>
        <w:t>1</w:t>
      </w:r>
      <w:r w:rsidR="00EE08C7">
        <w:rPr>
          <w:lang w:val="bs-Latn-BA"/>
        </w:rPr>
        <w:t>2</w:t>
      </w:r>
      <w:r w:rsidR="005C0E4A">
        <w:rPr>
          <w:lang w:val="bs-Latn-BA"/>
        </w:rPr>
        <w:t>.10</w:t>
      </w:r>
      <w:r w:rsidR="00742A80">
        <w:rPr>
          <w:lang w:val="bs-Latn-BA"/>
        </w:rPr>
        <w:t>.202</w:t>
      </w:r>
      <w:r w:rsidR="00BF2925">
        <w:rPr>
          <w:lang w:val="bs-Latn-BA"/>
        </w:rPr>
        <w:t>2</w:t>
      </w:r>
      <w:r w:rsidR="00742A80">
        <w:rPr>
          <w:lang w:val="bs-Latn-BA"/>
        </w:rPr>
        <w:t>.</w:t>
      </w:r>
      <w:r w:rsidR="00BE601B" w:rsidRPr="003E7D8B">
        <w:rPr>
          <w:lang w:val="bs-Latn-BA"/>
        </w:rPr>
        <w:t xml:space="preserve"> </w:t>
      </w:r>
      <w:r w:rsidR="00BF2925">
        <w:rPr>
          <w:lang w:val="bs-Latn-BA"/>
        </w:rPr>
        <w:t>godine</w:t>
      </w:r>
    </w:p>
    <w:p w:rsidR="00023246" w:rsidRDefault="00023246" w:rsidP="00AA2939">
      <w:pPr>
        <w:autoSpaceDE w:val="0"/>
        <w:autoSpaceDN w:val="0"/>
        <w:adjustRightInd w:val="0"/>
        <w:jc w:val="both"/>
        <w:rPr>
          <w:lang w:val="bs-Latn-BA"/>
        </w:rPr>
      </w:pPr>
    </w:p>
    <w:p w:rsidR="00023246" w:rsidRPr="00023246" w:rsidRDefault="00023246" w:rsidP="00AA2939">
      <w:pPr>
        <w:autoSpaceDE w:val="0"/>
        <w:autoSpaceDN w:val="0"/>
        <w:adjustRightInd w:val="0"/>
        <w:jc w:val="both"/>
      </w:pPr>
      <w:r>
        <w:t>Na osnovu člana 70</w:t>
      </w:r>
      <w:r w:rsidRPr="00762C9C">
        <w:t>. stav</w:t>
      </w:r>
      <w:r>
        <w:t xml:space="preserve">ovi </w:t>
      </w:r>
      <w:r w:rsidRPr="00762C9C">
        <w:t>(1)</w:t>
      </w:r>
      <w:r>
        <w:t xml:space="preserve"> i (3) </w:t>
      </w:r>
      <w:r w:rsidRPr="00762C9C">
        <w:t xml:space="preserve">Zakona o javnim nabavkama </w:t>
      </w:r>
      <w:r>
        <w:t xml:space="preserve">Bosne i Hercegovine </w:t>
      </w:r>
      <w:r w:rsidRPr="00762C9C">
        <w:t>("Službeni glasnik BiH" broj 39/14</w:t>
      </w:r>
      <w:r w:rsidR="005C0E4A">
        <w:t xml:space="preserve"> i </w:t>
      </w:r>
      <w:r w:rsidR="005C0E4A" w:rsidRPr="001B1F56">
        <w:t>59/22</w:t>
      </w:r>
      <w:r w:rsidRPr="00762C9C">
        <w:t>) (u daljem tekstu Zakon)</w:t>
      </w:r>
      <w:r>
        <w:t xml:space="preserve"> </w:t>
      </w:r>
      <w:r w:rsidRPr="00BF0BE8">
        <w:t>i</w:t>
      </w:r>
      <w:r w:rsidR="00572F7D">
        <w:t xml:space="preserve"> u skladu sa odredbama</w:t>
      </w:r>
      <w:r w:rsidRPr="00BF0BE8">
        <w:t xml:space="preserve"> </w:t>
      </w:r>
      <w:r w:rsidR="00BF0BE8" w:rsidRPr="00BF0BE8">
        <w:t>Pravilnika o javnim nabavkama</w:t>
      </w:r>
      <w:r w:rsidRPr="00BF0BE8">
        <w:t xml:space="preserve"> Agencij</w:t>
      </w:r>
      <w:r w:rsidR="00BF0BE8" w:rsidRPr="00BF0BE8">
        <w:t>e</w:t>
      </w:r>
      <w:r w:rsidRPr="00BF0BE8">
        <w:t xml:space="preserve"> za zaštitu ličnih podataka u Bosni i Hercegovini</w:t>
      </w:r>
      <w:r w:rsidR="005C0E4A">
        <w:t xml:space="preserve"> broj: </w:t>
      </w:r>
      <w:r w:rsidR="005C0E4A" w:rsidRPr="006839BC">
        <w:rPr>
          <w:lang w:val="sr-Latn-CS"/>
        </w:rPr>
        <w:t>05-1-02-2-453-1/17 o</w:t>
      </w:r>
      <w:r w:rsidR="005C0E4A" w:rsidRPr="006839BC">
        <w:rPr>
          <w:shd w:val="clear" w:color="auto" w:fill="FFFFFF"/>
        </w:rPr>
        <w:t>d 20.04.2017. godine</w:t>
      </w:r>
      <w:r w:rsidRPr="00BF0BE8">
        <w:t xml:space="preserve">, </w:t>
      </w:r>
      <w:r w:rsidRPr="00023246">
        <w:t xml:space="preserve">direktor Agencije za  zaštitu ličnih  podataka  u  Bosni  i  Hercegovini   </w:t>
      </w:r>
      <w:r w:rsidRPr="00BF2925">
        <w:rPr>
          <w:i/>
        </w:rPr>
        <w:t>d o n o s i</w:t>
      </w:r>
      <w:r w:rsidRPr="00023246">
        <w:t>:</w:t>
      </w:r>
    </w:p>
    <w:p w:rsidR="007741DD" w:rsidRPr="00645F81" w:rsidRDefault="007741DD" w:rsidP="004978A7">
      <w:pPr>
        <w:jc w:val="both"/>
      </w:pPr>
    </w:p>
    <w:p w:rsidR="00A43BC3" w:rsidRPr="00447FCD" w:rsidRDefault="00A43BC3" w:rsidP="00A43BC3">
      <w:pPr>
        <w:jc w:val="center"/>
        <w:rPr>
          <w:b/>
          <w:lang w:val="sl-SI"/>
        </w:rPr>
      </w:pPr>
      <w:r w:rsidRPr="00447FCD">
        <w:rPr>
          <w:b/>
          <w:lang w:val="sl-SI"/>
        </w:rPr>
        <w:t>O D L U K U</w:t>
      </w:r>
    </w:p>
    <w:p w:rsidR="007741DD" w:rsidRPr="00A10D76" w:rsidRDefault="00A43BC3" w:rsidP="00A10D76">
      <w:pPr>
        <w:jc w:val="center"/>
        <w:rPr>
          <w:b/>
          <w:lang w:val="sl-SI"/>
        </w:rPr>
      </w:pPr>
      <w:r w:rsidRPr="00447FCD">
        <w:rPr>
          <w:b/>
          <w:lang w:val="sl-SI"/>
        </w:rPr>
        <w:t xml:space="preserve">o </w:t>
      </w:r>
      <w:r>
        <w:rPr>
          <w:b/>
          <w:lang w:val="sl-SI"/>
        </w:rPr>
        <w:t xml:space="preserve">izboru najpovoljnijeg ponuđača </w:t>
      </w:r>
    </w:p>
    <w:p w:rsidR="007741DD" w:rsidRPr="004E3DF5" w:rsidRDefault="007741DD" w:rsidP="004978A7">
      <w:pPr>
        <w:jc w:val="center"/>
      </w:pPr>
    </w:p>
    <w:p w:rsidR="00486B3E" w:rsidRDefault="00486B3E" w:rsidP="00486B3E">
      <w:pPr>
        <w:numPr>
          <w:ilvl w:val="0"/>
          <w:numId w:val="13"/>
        </w:numPr>
        <w:rPr>
          <w:sz w:val="22"/>
          <w:szCs w:val="22"/>
          <w:lang w:val="bs-Latn-BA" w:eastAsia="en-US"/>
        </w:rPr>
      </w:pPr>
      <w:r>
        <w:rPr>
          <w:lang w:val="bs-Latn-BA"/>
        </w:rPr>
        <w:t xml:space="preserve">Prihvata se prijedlog Komisije za javne nabavke, iz Zapisnika o pregledu i ocjeni ponuda u konkurentskom zahtjevu javne nabavke broj: UP1 06-16-19-12/22 – Nabavka servera, kojim je </w:t>
      </w:r>
      <w:r w:rsidRPr="00486B3E">
        <w:rPr>
          <w:b/>
          <w:lang w:val="bs-Latn-BA"/>
        </w:rPr>
        <w:t>ponuda ponuđača ALF-OM d.o.o. Banja Luka</w:t>
      </w:r>
      <w:r>
        <w:rPr>
          <w:lang w:val="bs-Latn-BA"/>
        </w:rPr>
        <w:t xml:space="preserve">, sa cijenom ponude 13.200,00 KM bez PDV-a, </w:t>
      </w:r>
      <w:r w:rsidRPr="00486B3E">
        <w:rPr>
          <w:b/>
          <w:lang w:val="bs-Latn-BA"/>
        </w:rPr>
        <w:t>ocijenjena kao najpovoljnija</w:t>
      </w:r>
      <w:r>
        <w:rPr>
          <w:lang w:val="bs-Latn-BA"/>
        </w:rPr>
        <w:t>.</w:t>
      </w:r>
    </w:p>
    <w:p w:rsidR="0084767B" w:rsidRPr="004E3DF5" w:rsidRDefault="0084767B" w:rsidP="0021093B">
      <w:pPr>
        <w:pStyle w:val="ListParagraph"/>
        <w:jc w:val="both"/>
      </w:pPr>
    </w:p>
    <w:p w:rsidR="004978A7" w:rsidRDefault="004978A7" w:rsidP="0051656B">
      <w:pPr>
        <w:pStyle w:val="ListParagraph"/>
        <w:numPr>
          <w:ilvl w:val="0"/>
          <w:numId w:val="13"/>
        </w:numPr>
        <w:jc w:val="both"/>
      </w:pPr>
      <w:r w:rsidRPr="004E3DF5">
        <w:t>Najpovoljnijem ponuđaču</w:t>
      </w:r>
      <w:r w:rsidR="004E3DF5">
        <w:t xml:space="preserve"> </w:t>
      </w:r>
      <w:r w:rsidR="0084767B" w:rsidRPr="0051656B">
        <w:rPr>
          <w:b/>
        </w:rPr>
        <w:t>ALF-OM</w:t>
      </w:r>
      <w:r w:rsidR="00857186" w:rsidRPr="0051656B">
        <w:rPr>
          <w:b/>
        </w:rPr>
        <w:t xml:space="preserve"> d.o.o. Banja Luka</w:t>
      </w:r>
      <w:r w:rsidRPr="0051656B">
        <w:rPr>
          <w:b/>
        </w:rPr>
        <w:t xml:space="preserve"> dodjeljuje se ugovor </w:t>
      </w:r>
      <w:r w:rsidRPr="004E3DF5">
        <w:t xml:space="preserve">za nabavku </w:t>
      </w:r>
      <w:r w:rsidR="0084767B" w:rsidRPr="0051656B">
        <w:rPr>
          <w:lang w:val="sl-SI"/>
        </w:rPr>
        <w:t>servera za potrebe Agencije</w:t>
      </w:r>
      <w:r w:rsidR="005576F3" w:rsidRPr="005576F3">
        <w:t xml:space="preserve"> </w:t>
      </w:r>
      <w:r w:rsidR="005576F3">
        <w:t>za zaštitu ličnih podataka u Bosni i Hercegovini</w:t>
      </w:r>
      <w:r w:rsidRPr="004E3DF5">
        <w:t xml:space="preserve">. </w:t>
      </w:r>
    </w:p>
    <w:p w:rsidR="0084767B" w:rsidRDefault="0084767B" w:rsidP="0084767B">
      <w:pPr>
        <w:pStyle w:val="ListParagraph"/>
        <w:jc w:val="both"/>
      </w:pPr>
    </w:p>
    <w:p w:rsidR="007E647B" w:rsidRDefault="007E647B" w:rsidP="0051656B">
      <w:pPr>
        <w:pStyle w:val="ListParagraph"/>
        <w:numPr>
          <w:ilvl w:val="0"/>
          <w:numId w:val="13"/>
        </w:numPr>
        <w:spacing w:after="240"/>
        <w:jc w:val="both"/>
      </w:pPr>
      <w:r>
        <w:t xml:space="preserve">Izabrani ponuđač dužan je dostaviti dokaze o ispunjavanju uslova </w:t>
      </w:r>
      <w:r w:rsidR="0084767B">
        <w:t xml:space="preserve">za kvalifikaciju </w:t>
      </w:r>
      <w:r>
        <w:t xml:space="preserve">u roku od 5 dana od dana prijema ove Odluke. U slučaju da izabrani ponuđač ne dostavi dokaze o kvalifikovanosti u navedenom roku ili dostavi dokaze suprotno </w:t>
      </w:r>
      <w:r w:rsidR="0084767B">
        <w:t xml:space="preserve">odredbama </w:t>
      </w:r>
      <w:r>
        <w:t>član</w:t>
      </w:r>
      <w:r w:rsidR="0084767B">
        <w:t>a</w:t>
      </w:r>
      <w:r w:rsidR="00E26C36">
        <w:t xml:space="preserve"> 45. stav (2) Zakona o javnim nabavkama</w:t>
      </w:r>
      <w:r w:rsidR="0084767B">
        <w:t>,</w:t>
      </w:r>
      <w:r w:rsidR="00E26C36">
        <w:t xml:space="preserve"> Agencija</w:t>
      </w:r>
      <w:r w:rsidR="005576F3" w:rsidRPr="005576F3">
        <w:t xml:space="preserve"> </w:t>
      </w:r>
      <w:r w:rsidR="005576F3">
        <w:t>za zaštitu ličnih podataka u Bosni i Hercegovini</w:t>
      </w:r>
      <w:r w:rsidR="00E26C36">
        <w:t xml:space="preserve"> će dostaviti prijedlog ugovora onom ponuđaču koji je na rang listi odmah nakon ponude najuspješnijeg ponuđača u skladu sa odredbama člana 72. stav (3) Zakona o javnim nabavkama.</w:t>
      </w:r>
    </w:p>
    <w:p w:rsidR="0084767B" w:rsidRDefault="0084767B" w:rsidP="0084767B">
      <w:pPr>
        <w:pStyle w:val="ListParagraph"/>
        <w:spacing w:after="240"/>
        <w:jc w:val="both"/>
      </w:pPr>
    </w:p>
    <w:p w:rsidR="006B6FB8" w:rsidRPr="004E3DF5" w:rsidRDefault="006B6FB8" w:rsidP="0051656B">
      <w:pPr>
        <w:pStyle w:val="ListParagraph"/>
        <w:numPr>
          <w:ilvl w:val="0"/>
          <w:numId w:val="13"/>
        </w:numPr>
        <w:spacing w:before="240"/>
        <w:jc w:val="both"/>
      </w:pPr>
      <w:r>
        <w:t>Ova Odluka stupa na snagu danom donošenja i dostavlja se svim ponuđačima koji su učestvovali u postupku javne nabavke u skladu sa članom 71. stav (2) Zakona o javnim nabavkama</w:t>
      </w:r>
      <w:r w:rsidR="0021093B">
        <w:t>.</w:t>
      </w:r>
    </w:p>
    <w:p w:rsidR="004978A7" w:rsidRPr="004C6B1C" w:rsidRDefault="004978A7" w:rsidP="004978A7">
      <w:pPr>
        <w:jc w:val="both"/>
      </w:pPr>
    </w:p>
    <w:p w:rsidR="004978A7" w:rsidRPr="004C6B1C" w:rsidRDefault="004978A7" w:rsidP="004978A7">
      <w:pPr>
        <w:jc w:val="center"/>
        <w:rPr>
          <w:b/>
        </w:rPr>
      </w:pPr>
      <w:r w:rsidRPr="004C6B1C">
        <w:rPr>
          <w:b/>
        </w:rPr>
        <w:t>O b r a z l o ž e nj e</w:t>
      </w:r>
    </w:p>
    <w:p w:rsidR="004978A7" w:rsidRPr="004C6B1C" w:rsidRDefault="004978A7" w:rsidP="004978A7">
      <w:pPr>
        <w:rPr>
          <w:b/>
        </w:rPr>
      </w:pPr>
    </w:p>
    <w:p w:rsidR="004978A7" w:rsidRDefault="004C6B1C" w:rsidP="004978A7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  <w:proofErr w:type="spellStart"/>
      <w:r>
        <w:rPr>
          <w:rFonts w:ascii="Times New Roman" w:hAnsi="Times New Roman"/>
          <w:sz w:val="24"/>
          <w:szCs w:val="24"/>
        </w:rPr>
        <w:t>D</w:t>
      </w:r>
      <w:r w:rsidR="00FA453B">
        <w:rPr>
          <w:rFonts w:ascii="Times New Roman" w:hAnsi="Times New Roman"/>
          <w:sz w:val="24"/>
          <w:szCs w:val="24"/>
        </w:rPr>
        <w:t>irektor</w:t>
      </w:r>
      <w:proofErr w:type="spellEnd"/>
      <w:r w:rsidR="00FA453B">
        <w:rPr>
          <w:rFonts w:ascii="Times New Roman" w:hAnsi="Times New Roman"/>
          <w:sz w:val="24"/>
          <w:szCs w:val="24"/>
        </w:rPr>
        <w:t xml:space="preserve"> </w:t>
      </w:r>
      <w:r w:rsidR="00FA453B" w:rsidRPr="004C6B1C">
        <w:rPr>
          <w:rFonts w:ascii="Times New Roman" w:hAnsi="Times New Roman"/>
          <w:sz w:val="24"/>
          <w:szCs w:val="24"/>
          <w:lang w:val="sl-SI" w:eastAsia="hr-HR"/>
        </w:rPr>
        <w:t xml:space="preserve">Agencije </w:t>
      </w:r>
      <w:r w:rsidR="00FA453B">
        <w:rPr>
          <w:rFonts w:ascii="Times New Roman" w:hAnsi="Times New Roman"/>
          <w:sz w:val="24"/>
          <w:szCs w:val="24"/>
          <w:lang w:val="sl-SI" w:eastAsia="hr-HR"/>
        </w:rPr>
        <w:t>za zaštitu ličnih podataka u</w:t>
      </w:r>
      <w:r w:rsidR="00FA453B" w:rsidRPr="004C6B1C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FA453B">
        <w:rPr>
          <w:rFonts w:ascii="Times New Roman" w:hAnsi="Times New Roman"/>
          <w:sz w:val="24"/>
          <w:szCs w:val="24"/>
          <w:lang w:val="sl-SI" w:eastAsia="hr-HR"/>
        </w:rPr>
        <w:t>Bosni i Hercegovini</w:t>
      </w:r>
      <w:r w:rsidR="000873DF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0873DF" w:rsidRPr="000873DF">
        <w:rPr>
          <w:rFonts w:ascii="Times New Roman" w:hAnsi="Times New Roman"/>
          <w:sz w:val="24"/>
          <w:szCs w:val="24"/>
        </w:rPr>
        <w:t xml:space="preserve">(u </w:t>
      </w:r>
      <w:proofErr w:type="spellStart"/>
      <w:r w:rsidR="000873DF" w:rsidRPr="000873DF">
        <w:rPr>
          <w:rFonts w:ascii="Times New Roman" w:hAnsi="Times New Roman"/>
          <w:sz w:val="24"/>
          <w:szCs w:val="24"/>
        </w:rPr>
        <w:t>daljem</w:t>
      </w:r>
      <w:proofErr w:type="spellEnd"/>
      <w:r w:rsidR="000873DF" w:rsidRPr="000873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873DF" w:rsidRPr="000873DF">
        <w:rPr>
          <w:rFonts w:ascii="Times New Roman" w:hAnsi="Times New Roman"/>
          <w:sz w:val="24"/>
          <w:szCs w:val="24"/>
        </w:rPr>
        <w:t>tekstu</w:t>
      </w:r>
      <w:proofErr w:type="spellEnd"/>
      <w:r w:rsidR="000873DF" w:rsidRPr="000873DF">
        <w:rPr>
          <w:rFonts w:ascii="Times New Roman" w:hAnsi="Times New Roman"/>
          <w:sz w:val="24"/>
          <w:szCs w:val="24"/>
        </w:rPr>
        <w:t xml:space="preserve">: </w:t>
      </w:r>
      <w:proofErr w:type="spellStart"/>
      <w:proofErr w:type="gramStart"/>
      <w:r w:rsidR="000873DF" w:rsidRPr="000873DF">
        <w:rPr>
          <w:rFonts w:ascii="Times New Roman" w:hAnsi="Times New Roman"/>
          <w:sz w:val="24"/>
          <w:szCs w:val="24"/>
        </w:rPr>
        <w:t>Agencija</w:t>
      </w:r>
      <w:proofErr w:type="spellEnd"/>
      <w:r w:rsidR="000873DF" w:rsidRPr="000873DF">
        <w:rPr>
          <w:rFonts w:ascii="Times New Roman" w:hAnsi="Times New Roman"/>
          <w:sz w:val="24"/>
          <w:szCs w:val="24"/>
        </w:rPr>
        <w:t>)</w:t>
      </w:r>
      <w:r w:rsidR="000873DF">
        <w:t xml:space="preserve"> </w:t>
      </w:r>
      <w:r w:rsidR="00FA453B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>je</w:t>
      </w:r>
      <w:proofErr w:type="gramEnd"/>
      <w:r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84767B">
        <w:rPr>
          <w:rFonts w:ascii="Times New Roman" w:hAnsi="Times New Roman"/>
          <w:sz w:val="24"/>
          <w:szCs w:val="24"/>
          <w:lang w:val="sl-SI" w:eastAsia="hr-HR"/>
        </w:rPr>
        <w:t>O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>dlukom broj:</w:t>
      </w:r>
      <w:r w:rsidR="004978A7" w:rsidRPr="004C6B1C">
        <w:rPr>
          <w:rFonts w:ascii="Times New Roman" w:hAnsi="Times New Roman"/>
          <w:sz w:val="24"/>
          <w:szCs w:val="24"/>
        </w:rPr>
        <w:t xml:space="preserve"> 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>05-1-16-19-</w:t>
      </w:r>
      <w:r w:rsidR="0084767B">
        <w:rPr>
          <w:rFonts w:ascii="Times New Roman" w:hAnsi="Times New Roman"/>
          <w:sz w:val="24"/>
          <w:szCs w:val="24"/>
          <w:lang w:val="hr-HR" w:eastAsia="hr-HR"/>
        </w:rPr>
        <w:t>606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>-2/2</w:t>
      </w:r>
      <w:r w:rsidR="00BF2925">
        <w:rPr>
          <w:rFonts w:ascii="Times New Roman" w:hAnsi="Times New Roman"/>
          <w:sz w:val="24"/>
          <w:szCs w:val="24"/>
          <w:lang w:val="hr-HR" w:eastAsia="hr-HR"/>
        </w:rPr>
        <w:t>2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 xml:space="preserve"> od </w:t>
      </w:r>
      <w:r w:rsidR="0084767B">
        <w:rPr>
          <w:rFonts w:ascii="Times New Roman" w:hAnsi="Times New Roman"/>
          <w:sz w:val="24"/>
          <w:szCs w:val="24"/>
          <w:lang w:val="hr-HR" w:eastAsia="hr-HR"/>
        </w:rPr>
        <w:t>28.07</w:t>
      </w:r>
      <w:r w:rsidR="00BF2925">
        <w:rPr>
          <w:rFonts w:ascii="Times New Roman" w:hAnsi="Times New Roman"/>
          <w:sz w:val="24"/>
          <w:szCs w:val="24"/>
          <w:lang w:val="hr-HR" w:eastAsia="hr-HR"/>
        </w:rPr>
        <w:t>.2022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>.</w:t>
      </w:r>
      <w:r w:rsidR="00BF2925">
        <w:rPr>
          <w:rFonts w:ascii="Times New Roman" w:hAnsi="Times New Roman"/>
          <w:sz w:val="24"/>
          <w:szCs w:val="24"/>
          <w:lang w:val="hr-HR" w:eastAsia="hr-HR"/>
        </w:rPr>
        <w:t xml:space="preserve"> 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>godine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>, pokrenuo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 xml:space="preserve"> postupak konkurentskog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zahtjeva za dostavljanje ponude za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FA453B">
        <w:rPr>
          <w:rFonts w:ascii="Times New Roman" w:hAnsi="Times New Roman"/>
          <w:sz w:val="24"/>
          <w:szCs w:val="24"/>
          <w:lang w:val="sl-SI" w:eastAsia="hr-HR"/>
        </w:rPr>
        <w:t>javn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u</w:t>
      </w:r>
      <w:r w:rsidR="00FA453B">
        <w:rPr>
          <w:rFonts w:ascii="Times New Roman" w:hAnsi="Times New Roman"/>
          <w:sz w:val="24"/>
          <w:szCs w:val="24"/>
          <w:lang w:val="sl-SI" w:eastAsia="hr-HR"/>
        </w:rPr>
        <w:t xml:space="preserve"> nabavk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u</w:t>
      </w:r>
      <w:r w:rsidR="004978A7" w:rsidRPr="004C6B1C">
        <w:rPr>
          <w:rFonts w:ascii="Times New Roman" w:hAnsi="Times New Roman"/>
          <w:sz w:val="24"/>
          <w:szCs w:val="24"/>
        </w:rPr>
        <w:t xml:space="preserve"> </w:t>
      </w:r>
      <w:r w:rsidR="0084767B">
        <w:rPr>
          <w:rFonts w:ascii="Times New Roman" w:hAnsi="Times New Roman"/>
          <w:sz w:val="24"/>
          <w:szCs w:val="24"/>
          <w:lang w:val="sl-SI"/>
        </w:rPr>
        <w:t>servera</w:t>
      </w:r>
      <w:r w:rsidR="004978A7" w:rsidRPr="004C6B1C">
        <w:rPr>
          <w:rFonts w:ascii="Times New Roman" w:hAnsi="Times New Roman"/>
          <w:sz w:val="24"/>
          <w:szCs w:val="24"/>
          <w:lang w:val="hr-HR" w:eastAsia="hr-HR"/>
        </w:rPr>
        <w:t xml:space="preserve"> za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 xml:space="preserve"> potrebe Agencije, 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 xml:space="preserve">za 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>koji je objavljen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a tenderska dokumentacija broj: UP1 06-16-19-</w:t>
      </w:r>
      <w:r w:rsidR="0084767B">
        <w:rPr>
          <w:rFonts w:ascii="Times New Roman" w:hAnsi="Times New Roman"/>
          <w:sz w:val="24"/>
          <w:szCs w:val="24"/>
          <w:lang w:val="sl-SI" w:eastAsia="hr-HR"/>
        </w:rPr>
        <w:t>12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-2/22</w:t>
      </w:r>
      <w:r w:rsidR="00F43A17">
        <w:rPr>
          <w:rFonts w:ascii="Times New Roman" w:hAnsi="Times New Roman"/>
          <w:sz w:val="24"/>
          <w:szCs w:val="24"/>
          <w:lang w:val="sl-SI" w:eastAsia="hr-HR"/>
        </w:rPr>
        <w:t xml:space="preserve"> od 25.08.2022. godine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 xml:space="preserve"> na po</w:t>
      </w:r>
      <w:r w:rsidR="00FA453B">
        <w:rPr>
          <w:rFonts w:ascii="Times New Roman" w:hAnsi="Times New Roman"/>
          <w:sz w:val="24"/>
          <w:szCs w:val="24"/>
          <w:lang w:val="sl-SI" w:eastAsia="hr-HR"/>
        </w:rPr>
        <w:t xml:space="preserve">rtalu Agencije za javne nabavke </w:t>
      </w:r>
      <w:r w:rsidR="00473706">
        <w:rPr>
          <w:rFonts w:ascii="Times New Roman" w:hAnsi="Times New Roman"/>
          <w:sz w:val="24"/>
          <w:szCs w:val="24"/>
          <w:lang w:val="sl-SI" w:eastAsia="hr-HR"/>
        </w:rPr>
        <w:t>Bosne i Hercegovine</w:t>
      </w:r>
      <w:r w:rsidR="005576F3">
        <w:rPr>
          <w:rFonts w:ascii="Times New Roman" w:hAnsi="Times New Roman"/>
          <w:sz w:val="24"/>
          <w:szCs w:val="24"/>
          <w:lang w:val="sl-SI" w:eastAsia="hr-HR"/>
        </w:rPr>
        <w:t xml:space="preserve"> te </w:t>
      </w:r>
      <w:r w:rsidR="00857186">
        <w:rPr>
          <w:rFonts w:ascii="Times New Roman" w:hAnsi="Times New Roman"/>
          <w:sz w:val="24"/>
          <w:szCs w:val="24"/>
          <w:lang w:val="sl-SI" w:eastAsia="hr-HR"/>
        </w:rPr>
        <w:t>su upućeni poziv za preuzimanje tenderske dokumentacije na tri adrese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>.</w:t>
      </w:r>
    </w:p>
    <w:p w:rsidR="0084767B" w:rsidRDefault="00E751B3" w:rsidP="004978A7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  <w:r>
        <w:rPr>
          <w:rFonts w:ascii="Times New Roman" w:hAnsi="Times New Roman"/>
          <w:sz w:val="24"/>
          <w:szCs w:val="24"/>
          <w:lang w:val="sl-SI" w:eastAsia="hr-HR"/>
        </w:rPr>
        <w:t>Tendersku dokumentaciju sa portala javnih nabavki je preuzeo trideset i jedan ponuđač</w:t>
      </w:r>
      <w:r w:rsidR="00CE0696">
        <w:rPr>
          <w:rFonts w:ascii="Times New Roman" w:hAnsi="Times New Roman"/>
          <w:sz w:val="24"/>
          <w:szCs w:val="24"/>
          <w:lang w:val="sl-SI" w:eastAsia="hr-HR"/>
        </w:rPr>
        <w:t xml:space="preserve"> dok </w:t>
      </w:r>
      <w:r w:rsidR="00EE08C7">
        <w:rPr>
          <w:rFonts w:ascii="Times New Roman" w:hAnsi="Times New Roman"/>
          <w:sz w:val="24"/>
          <w:szCs w:val="24"/>
          <w:lang w:val="sl-SI" w:eastAsia="hr-HR"/>
        </w:rPr>
        <w:t>su</w:t>
      </w:r>
      <w:r w:rsidR="00CE0696">
        <w:rPr>
          <w:rFonts w:ascii="Times New Roman" w:hAnsi="Times New Roman"/>
          <w:sz w:val="24"/>
          <w:szCs w:val="24"/>
          <w:lang w:val="sl-SI" w:eastAsia="hr-HR"/>
        </w:rPr>
        <w:t xml:space="preserve"> na</w:t>
      </w:r>
      <w:r w:rsidR="003C36E1">
        <w:rPr>
          <w:rFonts w:ascii="Times New Roman" w:hAnsi="Times New Roman"/>
          <w:sz w:val="24"/>
          <w:szCs w:val="24"/>
          <w:lang w:val="sl-SI" w:eastAsia="hr-HR"/>
        </w:rPr>
        <w:t xml:space="preserve"> protokol </w:t>
      </w:r>
      <w:r w:rsidR="00486B3E">
        <w:rPr>
          <w:rFonts w:ascii="Times New Roman" w:hAnsi="Times New Roman"/>
          <w:sz w:val="24"/>
          <w:szCs w:val="24"/>
          <w:lang w:val="sl-SI" w:eastAsia="hr-HR"/>
        </w:rPr>
        <w:t>Agencije</w:t>
      </w:r>
      <w:r w:rsidR="003C36E1">
        <w:rPr>
          <w:rFonts w:ascii="Times New Roman" w:hAnsi="Times New Roman"/>
          <w:sz w:val="24"/>
          <w:szCs w:val="24"/>
          <w:lang w:val="sl-SI" w:eastAsia="hr-HR"/>
        </w:rPr>
        <w:t xml:space="preserve">, do utvrđenog krajnjeg roka za dostavu ponuda, 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stigl</w:t>
      </w:r>
      <w:r w:rsidR="00486B3E">
        <w:rPr>
          <w:rFonts w:ascii="Times New Roman" w:hAnsi="Times New Roman"/>
          <w:sz w:val="24"/>
          <w:szCs w:val="24"/>
          <w:lang w:val="sl-SI" w:eastAsia="hr-HR"/>
        </w:rPr>
        <w:t>e</w:t>
      </w:r>
      <w:r w:rsidR="0084767B">
        <w:rPr>
          <w:rFonts w:ascii="Times New Roman" w:hAnsi="Times New Roman"/>
          <w:sz w:val="24"/>
          <w:szCs w:val="24"/>
          <w:lang w:val="sl-SI" w:eastAsia="hr-HR"/>
        </w:rPr>
        <w:t xml:space="preserve"> ponud</w:t>
      </w:r>
      <w:r w:rsidR="00486B3E">
        <w:rPr>
          <w:rFonts w:ascii="Times New Roman" w:hAnsi="Times New Roman"/>
          <w:sz w:val="24"/>
          <w:szCs w:val="24"/>
          <w:lang w:val="sl-SI" w:eastAsia="hr-HR"/>
        </w:rPr>
        <w:t>e</w:t>
      </w:r>
      <w:r>
        <w:rPr>
          <w:rFonts w:ascii="Times New Roman" w:hAnsi="Times New Roman"/>
          <w:sz w:val="24"/>
          <w:szCs w:val="24"/>
          <w:lang w:val="sl-SI" w:eastAsia="hr-HR"/>
        </w:rPr>
        <w:t xml:space="preserve"> od četiri ponuđača</w:t>
      </w:r>
      <w:r w:rsidR="0084767B">
        <w:rPr>
          <w:rFonts w:ascii="Times New Roman" w:hAnsi="Times New Roman"/>
          <w:sz w:val="24"/>
          <w:szCs w:val="24"/>
          <w:lang w:val="sl-SI" w:eastAsia="hr-HR"/>
        </w:rPr>
        <w:t>.</w:t>
      </w:r>
    </w:p>
    <w:p w:rsidR="00E751B3" w:rsidRDefault="00E751B3" w:rsidP="004978A7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  <w:r>
        <w:rPr>
          <w:rFonts w:ascii="Times New Roman" w:hAnsi="Times New Roman"/>
          <w:sz w:val="24"/>
          <w:szCs w:val="24"/>
          <w:lang w:val="sl-SI" w:eastAsia="hr-HR"/>
        </w:rPr>
        <w:t>U toku pregleda i ocjene ponuda</w:t>
      </w:r>
      <w:r w:rsidR="00857186">
        <w:rPr>
          <w:rFonts w:ascii="Times New Roman" w:hAnsi="Times New Roman"/>
          <w:sz w:val="24"/>
          <w:szCs w:val="24"/>
          <w:lang w:val="sl-SI" w:eastAsia="hr-HR"/>
        </w:rPr>
        <w:t>, ponuda ponuđača Time Code d.o.o.</w:t>
      </w:r>
      <w:r w:rsidR="00F84D5D">
        <w:rPr>
          <w:rFonts w:ascii="Times New Roman" w:hAnsi="Times New Roman"/>
          <w:sz w:val="24"/>
          <w:szCs w:val="24"/>
          <w:lang w:val="sl-SI" w:eastAsia="hr-HR"/>
        </w:rPr>
        <w:t xml:space="preserve"> broj: 32/22 od 23.09.2022. godine je ocijenjena neprihvatljivom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zbog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toga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što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postoje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>
        <w:rPr>
          <w:rFonts w:ascii="Times New Roman" w:eastAsia="TimesNewRoman" w:hAnsi="Times New Roman"/>
          <w:sz w:val="24"/>
          <w:szCs w:val="24"/>
        </w:rPr>
        <w:t>neslaganja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u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Tehničkoj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specifikaciji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na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stranicama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32.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i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33.</w:t>
      </w:r>
      <w:r w:rsidR="00F84D5D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>
        <w:rPr>
          <w:rFonts w:ascii="Times New Roman" w:eastAsia="TimesNewRoman" w:hAnsi="Times New Roman"/>
          <w:sz w:val="24"/>
          <w:szCs w:val="24"/>
        </w:rPr>
        <w:t>ponude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i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u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specifikaciji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DELLEMC R740xd SPEC SHEET – POWEREDGE R740xd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na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stranicama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34.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i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35.</w:t>
      </w:r>
      <w:r w:rsidR="00F84D5D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>
        <w:rPr>
          <w:rFonts w:ascii="Times New Roman" w:eastAsia="TimesNewRoman" w:hAnsi="Times New Roman"/>
          <w:sz w:val="24"/>
          <w:szCs w:val="24"/>
        </w:rPr>
        <w:t>ponude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>
        <w:rPr>
          <w:rFonts w:ascii="Times New Roman" w:eastAsia="TimesNewRoman" w:hAnsi="Times New Roman"/>
          <w:sz w:val="24"/>
          <w:szCs w:val="24"/>
        </w:rPr>
        <w:t>kao</w:t>
      </w:r>
      <w:proofErr w:type="spellEnd"/>
      <w:r w:rsidR="00F84D5D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>
        <w:rPr>
          <w:rFonts w:ascii="Times New Roman" w:eastAsia="TimesNewRoman" w:hAnsi="Times New Roman"/>
          <w:sz w:val="24"/>
          <w:szCs w:val="24"/>
        </w:rPr>
        <w:t>i</w:t>
      </w:r>
      <w:proofErr w:type="spellEnd"/>
      <w:r w:rsidR="00F84D5D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>
        <w:rPr>
          <w:rFonts w:ascii="Times New Roman" w:eastAsia="TimesNewRoman" w:hAnsi="Times New Roman"/>
          <w:sz w:val="24"/>
          <w:szCs w:val="24"/>
        </w:rPr>
        <w:t>odstupanja</w:t>
      </w:r>
      <w:proofErr w:type="spellEnd"/>
      <w:r w:rsidR="00F84D5D">
        <w:rPr>
          <w:rFonts w:ascii="Times New Roman" w:eastAsia="TimesNewRoman" w:hAnsi="Times New Roman"/>
          <w:sz w:val="24"/>
          <w:szCs w:val="24"/>
        </w:rPr>
        <w:t xml:space="preserve"> </w:t>
      </w:r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u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odnosu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na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traženu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tehničku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specifikaciju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koja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je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navedena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u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Obrascu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za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cijenu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</w:t>
      </w:r>
      <w:proofErr w:type="spellStart"/>
      <w:r w:rsidR="00F84D5D" w:rsidRPr="00266407">
        <w:rPr>
          <w:rFonts w:ascii="Times New Roman" w:eastAsia="TimesNewRoman" w:hAnsi="Times New Roman"/>
          <w:sz w:val="24"/>
          <w:szCs w:val="24"/>
        </w:rPr>
        <w:t>ponude</w:t>
      </w:r>
      <w:proofErr w:type="spellEnd"/>
      <w:r w:rsidR="00F84D5D" w:rsidRPr="00266407">
        <w:rPr>
          <w:rFonts w:ascii="Times New Roman" w:eastAsia="TimesNewRoman" w:hAnsi="Times New Roman"/>
          <w:sz w:val="24"/>
          <w:szCs w:val="24"/>
        </w:rPr>
        <w:t xml:space="preserve"> – robe</w:t>
      </w:r>
      <w:r w:rsidR="00F84D5D">
        <w:rPr>
          <w:rFonts w:ascii="Times New Roman" w:eastAsia="TimesNewRoman" w:hAnsi="Times New Roman"/>
          <w:sz w:val="24"/>
          <w:szCs w:val="24"/>
        </w:rPr>
        <w:t>.</w:t>
      </w:r>
    </w:p>
    <w:p w:rsidR="00F84D5D" w:rsidRPr="00CE241D" w:rsidRDefault="00CE0696" w:rsidP="00F84D5D">
      <w:pPr>
        <w:tabs>
          <w:tab w:val="left" w:pos="8460"/>
        </w:tabs>
        <w:jc w:val="both"/>
        <w:rPr>
          <w:rFonts w:eastAsia="TimesNewRoman"/>
        </w:rPr>
      </w:pPr>
      <w:r>
        <w:rPr>
          <w:rFonts w:eastAsia="TimesNewRoman"/>
        </w:rPr>
        <w:lastRenderedPageBreak/>
        <w:t>Daljim pregledom i ocjenom ponuda, u</w:t>
      </w:r>
      <w:r w:rsidR="00F84D5D" w:rsidRPr="00CE241D">
        <w:rPr>
          <w:rFonts w:eastAsia="TimesNewRoman"/>
        </w:rPr>
        <w:t>očeno je da u ponudi ponuđača Printex d.o.o. Sarajevo</w:t>
      </w:r>
      <w:r w:rsidR="00F84D5D">
        <w:rPr>
          <w:rFonts w:eastAsia="TimesNewRoman"/>
        </w:rPr>
        <w:t>,</w:t>
      </w:r>
      <w:r w:rsidR="00F84D5D" w:rsidRPr="00CE241D">
        <w:rPr>
          <w:rFonts w:eastAsia="TimesNewRoman"/>
        </w:rPr>
        <w:t xml:space="preserve"> broj 38/22</w:t>
      </w:r>
      <w:r w:rsidR="00F84D5D">
        <w:rPr>
          <w:rFonts w:eastAsia="TimesNewRoman"/>
        </w:rPr>
        <w:t>,</w:t>
      </w:r>
      <w:r w:rsidR="00F84D5D" w:rsidRPr="00CE241D">
        <w:rPr>
          <w:rFonts w:eastAsia="TimesNewRoman"/>
        </w:rPr>
        <w:t xml:space="preserve"> postoji računska greška u </w:t>
      </w:r>
      <w:r w:rsidR="00486B3E">
        <w:rPr>
          <w:rFonts w:eastAsia="TimesNewRoman"/>
        </w:rPr>
        <w:t>O</w:t>
      </w:r>
      <w:r w:rsidR="00F84D5D" w:rsidRPr="00CE241D">
        <w:rPr>
          <w:rFonts w:eastAsia="TimesNewRoman"/>
        </w:rPr>
        <w:t>brascu za cijenu ponude – robe</w:t>
      </w:r>
      <w:r w:rsidR="00F84D5D">
        <w:rPr>
          <w:rFonts w:eastAsia="TimesNewRoman"/>
        </w:rPr>
        <w:t xml:space="preserve">, odnosno </w:t>
      </w:r>
      <w:r w:rsidR="00F84D5D" w:rsidRPr="00CE241D">
        <w:rPr>
          <w:rFonts w:eastAsia="TimesNewRoman"/>
        </w:rPr>
        <w:t xml:space="preserve">ukupna cijena ponude bez PDV-a i ukupna cijena sa popustom bez PDV-a u Obrascu za cijenu ponude - robe </w:t>
      </w:r>
      <w:r w:rsidR="00F84D5D">
        <w:rPr>
          <w:rFonts w:eastAsia="TimesNewRoman"/>
        </w:rPr>
        <w:t>se nisu slagale</w:t>
      </w:r>
      <w:r w:rsidR="00F84D5D" w:rsidRPr="00CE241D">
        <w:rPr>
          <w:rFonts w:eastAsia="TimesNewRoman"/>
        </w:rPr>
        <w:t xml:space="preserve">. Nakon uvida u Obrazac za ponudu i Obrazac za cijenu ponude - robe konstatovano je da ukupna cijena sa popustom bez PDV-a treba da iznosi „22.222,22„ a ne „22.222,00“ kako je navedeno u dostavljenoj </w:t>
      </w:r>
      <w:r w:rsidR="00F84D5D">
        <w:rPr>
          <w:rFonts w:eastAsia="TimesNewRoman"/>
        </w:rPr>
        <w:t>i</w:t>
      </w:r>
      <w:r w:rsidR="00F84D5D" w:rsidRPr="00CE241D">
        <w:rPr>
          <w:rFonts w:eastAsia="TimesNewRoman"/>
        </w:rPr>
        <w:t xml:space="preserve">zmjeni/dopuni ponude. </w:t>
      </w:r>
    </w:p>
    <w:p w:rsidR="00F84D5D" w:rsidRPr="00CE241D" w:rsidRDefault="00F84D5D" w:rsidP="00F84D5D">
      <w:pPr>
        <w:tabs>
          <w:tab w:val="left" w:pos="8460"/>
        </w:tabs>
        <w:jc w:val="both"/>
        <w:rPr>
          <w:rFonts w:eastAsia="TimesNewRoman"/>
        </w:rPr>
      </w:pPr>
    </w:p>
    <w:p w:rsidR="00F43A17" w:rsidRDefault="00F84D5D" w:rsidP="00F84D5D">
      <w:pPr>
        <w:tabs>
          <w:tab w:val="left" w:pos="8460"/>
        </w:tabs>
        <w:jc w:val="both"/>
        <w:rPr>
          <w:rFonts w:eastAsia="TimesNewRoman"/>
        </w:rPr>
      </w:pPr>
      <w:r w:rsidRPr="00CE241D">
        <w:rPr>
          <w:rFonts w:eastAsia="TimesNewRoman"/>
        </w:rPr>
        <w:t>Dana 05.10.2022. godine navedenom ponuđaču je upućen zahtjev za prihvatanje ispravke računske greške.</w:t>
      </w:r>
      <w:r>
        <w:rPr>
          <w:rFonts w:eastAsia="TimesNewRoman"/>
        </w:rPr>
        <w:t xml:space="preserve"> </w:t>
      </w:r>
      <w:r w:rsidRPr="00CE241D">
        <w:rPr>
          <w:rFonts w:eastAsia="TimesNewRoman"/>
        </w:rPr>
        <w:t>Ponuđač Printex d.o.o. Sarajevo</w:t>
      </w:r>
      <w:r>
        <w:rPr>
          <w:rFonts w:eastAsia="TimesNewRoman"/>
        </w:rPr>
        <w:t>,</w:t>
      </w:r>
      <w:r w:rsidRPr="00CE241D">
        <w:rPr>
          <w:rFonts w:eastAsia="TimesNewRoman"/>
        </w:rPr>
        <w:t xml:space="preserve"> je</w:t>
      </w:r>
      <w:r>
        <w:rPr>
          <w:rFonts w:eastAsia="TimesNewRoman"/>
        </w:rPr>
        <w:t xml:space="preserve"> u ostavljenom roku,</w:t>
      </w:r>
      <w:r w:rsidRPr="00CE241D">
        <w:rPr>
          <w:rFonts w:eastAsia="TimesNewRoman"/>
        </w:rPr>
        <w:t xml:space="preserve"> prihvatio ispravku</w:t>
      </w:r>
      <w:r w:rsidR="00CE0696">
        <w:rPr>
          <w:rFonts w:eastAsia="TimesNewRoman"/>
        </w:rPr>
        <w:t xml:space="preserve"> računske greške.</w:t>
      </w:r>
    </w:p>
    <w:p w:rsidR="00CE0696" w:rsidRDefault="00CE0696" w:rsidP="00F84D5D">
      <w:pPr>
        <w:tabs>
          <w:tab w:val="left" w:pos="8460"/>
        </w:tabs>
        <w:jc w:val="both"/>
        <w:rPr>
          <w:rFonts w:eastAsia="TimesNewRoman"/>
        </w:rPr>
      </w:pPr>
    </w:p>
    <w:p w:rsidR="00CE0696" w:rsidRDefault="00CE0696" w:rsidP="00F84D5D">
      <w:pPr>
        <w:tabs>
          <w:tab w:val="left" w:pos="8460"/>
        </w:tabs>
        <w:jc w:val="both"/>
        <w:rPr>
          <w:rFonts w:eastAsia="TimesNewRoman"/>
        </w:rPr>
      </w:pPr>
      <w:r>
        <w:rPr>
          <w:rFonts w:eastAsia="TimesNewRoman"/>
        </w:rPr>
        <w:t>E-Aukcija je zakazana</w:t>
      </w:r>
      <w:r w:rsidR="00486B3E">
        <w:rPr>
          <w:rFonts w:eastAsia="TimesNewRoman"/>
        </w:rPr>
        <w:t xml:space="preserve"> </w:t>
      </w:r>
      <w:r w:rsidR="00EE08C7">
        <w:rPr>
          <w:rFonts w:eastAsia="TimesNewRoman"/>
        </w:rPr>
        <w:t xml:space="preserve">dana </w:t>
      </w:r>
      <w:r w:rsidR="00486B3E">
        <w:rPr>
          <w:rFonts w:eastAsia="TimesNewRoman"/>
        </w:rPr>
        <w:t>06.10.2022. godine za 10.10.2022. godine</w:t>
      </w:r>
      <w:r>
        <w:rPr>
          <w:rFonts w:eastAsia="TimesNewRoman"/>
        </w:rPr>
        <w:t xml:space="preserve"> i</w:t>
      </w:r>
      <w:r w:rsidR="00EE08C7">
        <w:rPr>
          <w:rFonts w:eastAsia="TimesNewRoman"/>
        </w:rPr>
        <w:t xml:space="preserve"> ista je</w:t>
      </w:r>
      <w:r>
        <w:rPr>
          <w:rFonts w:eastAsia="TimesNewRoman"/>
        </w:rPr>
        <w:t xml:space="preserve"> okončana na dan 10.10.2022. godine.</w:t>
      </w:r>
    </w:p>
    <w:p w:rsidR="00DC6390" w:rsidRDefault="00DC6390" w:rsidP="00F84D5D">
      <w:pPr>
        <w:tabs>
          <w:tab w:val="left" w:pos="8460"/>
        </w:tabs>
        <w:jc w:val="both"/>
        <w:rPr>
          <w:rFonts w:eastAsia="TimesNewRoman"/>
        </w:rPr>
      </w:pPr>
    </w:p>
    <w:p w:rsidR="00DC6390" w:rsidRPr="00DC6390" w:rsidRDefault="00DC6390" w:rsidP="00DC6390">
      <w:pPr>
        <w:pStyle w:val="BodyText3"/>
        <w:rPr>
          <w:rFonts w:ascii="Times New Roman" w:hAnsi="Times New Roman"/>
          <w:bCs/>
          <w:noProof/>
          <w:sz w:val="24"/>
          <w:szCs w:val="24"/>
          <w:lang w:val="bs-Latn-BA"/>
        </w:rPr>
      </w:pPr>
      <w:r w:rsidRPr="00DC6390">
        <w:rPr>
          <w:rFonts w:ascii="Times New Roman" w:hAnsi="Times New Roman"/>
          <w:bCs/>
          <w:noProof/>
          <w:sz w:val="24"/>
          <w:szCs w:val="24"/>
          <w:lang w:val="bs-Latn-BA"/>
        </w:rPr>
        <w:t>Komisija je u skladu sa kriterijumom za dodjelu ugovora – najniža cijena, izvršila konačnu ocjenu prihvatljivih ponuda kao što slijedi:</w:t>
      </w:r>
    </w:p>
    <w:p w:rsidR="00DC6390" w:rsidRDefault="00DC6390" w:rsidP="00DC6390">
      <w:pPr>
        <w:pStyle w:val="BodyText3"/>
        <w:rPr>
          <w:b/>
          <w:bCs/>
          <w:noProof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036"/>
        <w:gridCol w:w="3343"/>
        <w:gridCol w:w="1134"/>
      </w:tblGrid>
      <w:tr w:rsidR="00DC6390" w:rsidTr="00FD748E"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Red. broj</w:t>
            </w:r>
          </w:p>
        </w:tc>
        <w:tc>
          <w:tcPr>
            <w:tcW w:w="3036" w:type="dxa"/>
            <w:shd w:val="clear" w:color="auto" w:fill="auto"/>
            <w:vAlign w:val="center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Ponuđač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Konačna cijena ponude nakon E-aukcije (bez PDV-a)</w:t>
            </w:r>
          </w:p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(KM)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Rang</w:t>
            </w:r>
          </w:p>
        </w:tc>
      </w:tr>
      <w:tr w:rsidR="00DC6390" w:rsidTr="00FD748E">
        <w:trPr>
          <w:jc w:val="center"/>
        </w:trPr>
        <w:tc>
          <w:tcPr>
            <w:tcW w:w="704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1.</w:t>
            </w:r>
          </w:p>
        </w:tc>
        <w:tc>
          <w:tcPr>
            <w:tcW w:w="3036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Alf-om d.o.o. Banja Luka</w:t>
            </w:r>
          </w:p>
        </w:tc>
        <w:tc>
          <w:tcPr>
            <w:tcW w:w="3343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13</w:t>
            </w:r>
            <w:r w:rsidR="00EE08C7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.</w:t>
            </w: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200,00</w:t>
            </w:r>
          </w:p>
        </w:tc>
        <w:tc>
          <w:tcPr>
            <w:tcW w:w="1134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1</w:t>
            </w:r>
          </w:p>
        </w:tc>
      </w:tr>
      <w:tr w:rsidR="00DC6390" w:rsidTr="00FD748E">
        <w:trPr>
          <w:jc w:val="center"/>
        </w:trPr>
        <w:tc>
          <w:tcPr>
            <w:tcW w:w="704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2.</w:t>
            </w:r>
          </w:p>
        </w:tc>
        <w:tc>
          <w:tcPr>
            <w:tcW w:w="3036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Printex d.o.o. Sarajevo</w:t>
            </w:r>
          </w:p>
        </w:tc>
        <w:tc>
          <w:tcPr>
            <w:tcW w:w="3343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13</w:t>
            </w:r>
            <w:r w:rsidR="00EE08C7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.</w:t>
            </w: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500,00</w:t>
            </w:r>
          </w:p>
        </w:tc>
        <w:tc>
          <w:tcPr>
            <w:tcW w:w="1134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2</w:t>
            </w:r>
          </w:p>
        </w:tc>
      </w:tr>
      <w:tr w:rsidR="00DC6390" w:rsidTr="00FD748E">
        <w:trPr>
          <w:jc w:val="center"/>
        </w:trPr>
        <w:tc>
          <w:tcPr>
            <w:tcW w:w="704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3.</w:t>
            </w:r>
          </w:p>
        </w:tc>
        <w:tc>
          <w:tcPr>
            <w:tcW w:w="3036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ELUR d.o.o. Kiseljak</w:t>
            </w:r>
          </w:p>
        </w:tc>
        <w:tc>
          <w:tcPr>
            <w:tcW w:w="3343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22</w:t>
            </w:r>
            <w:r w:rsidR="00EE08C7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.</w:t>
            </w: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222,00</w:t>
            </w:r>
          </w:p>
        </w:tc>
        <w:tc>
          <w:tcPr>
            <w:tcW w:w="1134" w:type="dxa"/>
            <w:shd w:val="clear" w:color="auto" w:fill="auto"/>
          </w:tcPr>
          <w:p w:rsidR="00DC6390" w:rsidRPr="00DC6390" w:rsidRDefault="00DC6390" w:rsidP="00FD748E">
            <w:pPr>
              <w:pStyle w:val="BodyText3"/>
              <w:jc w:val="center"/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</w:pPr>
            <w:r w:rsidRPr="00DC6390">
              <w:rPr>
                <w:rFonts w:ascii="Times New Roman" w:hAnsi="Times New Roman"/>
                <w:b/>
                <w:bCs/>
                <w:noProof/>
                <w:sz w:val="22"/>
                <w:szCs w:val="24"/>
                <w:lang w:val="bs-Latn-BA"/>
              </w:rPr>
              <w:t>3</w:t>
            </w:r>
          </w:p>
        </w:tc>
      </w:tr>
    </w:tbl>
    <w:p w:rsidR="00F84D5D" w:rsidRPr="00F84D5D" w:rsidRDefault="00F84D5D" w:rsidP="00F84D5D">
      <w:pPr>
        <w:tabs>
          <w:tab w:val="left" w:pos="8460"/>
        </w:tabs>
        <w:jc w:val="both"/>
        <w:rPr>
          <w:rFonts w:eastAsia="TimesNewRoman"/>
        </w:rPr>
      </w:pPr>
    </w:p>
    <w:p w:rsidR="004978A7" w:rsidRDefault="004978A7" w:rsidP="004978A7">
      <w:pPr>
        <w:jc w:val="both"/>
        <w:rPr>
          <w:lang w:val="bs-Latn-BA"/>
        </w:rPr>
      </w:pPr>
      <w:r w:rsidRPr="00572F7D">
        <w:t>Komisija za javne nabavke</w:t>
      </w:r>
      <w:r w:rsidR="00BF2925" w:rsidRPr="00572F7D">
        <w:t xml:space="preserve"> za 2022</w:t>
      </w:r>
      <w:r w:rsidR="00473706" w:rsidRPr="00572F7D">
        <w:t>. godinu</w:t>
      </w:r>
      <w:r w:rsidR="00473706" w:rsidRPr="005D73C3">
        <w:t xml:space="preserve"> Agencije</w:t>
      </w:r>
      <w:r w:rsidRPr="005D73C3">
        <w:t xml:space="preserve"> </w:t>
      </w:r>
      <w:r w:rsidRPr="00473706">
        <w:t xml:space="preserve">je izvršila ocjenu ponude po postupku </w:t>
      </w:r>
      <w:r w:rsidR="00572F7D">
        <w:t xml:space="preserve">javne nabavke </w:t>
      </w:r>
      <w:r w:rsidR="00F43A17">
        <w:rPr>
          <w:lang w:val="sl-SI"/>
        </w:rPr>
        <w:t>servera za potrebe Agencije</w:t>
      </w:r>
      <w:r w:rsidR="005D73C3">
        <w:rPr>
          <w:lang w:val="sl-SI"/>
        </w:rPr>
        <w:t xml:space="preserve"> te sačinila</w:t>
      </w:r>
      <w:r w:rsidR="00473706">
        <w:rPr>
          <w:color w:val="FF0000"/>
        </w:rPr>
        <w:t xml:space="preserve"> </w:t>
      </w:r>
      <w:r w:rsidR="0051656B">
        <w:rPr>
          <w:lang w:val="bs-Latn-BA"/>
        </w:rPr>
        <w:t>Zapisnik o pregledu i ocjeni ponuda u konkurentskom zahtjevu javne nabavke broj: UP1 06-16-19-12/22 – Nabavka servera</w:t>
      </w:r>
      <w:r w:rsidR="005D73C3">
        <w:t>,</w:t>
      </w:r>
      <w:r w:rsidRPr="005D73C3">
        <w:t xml:space="preserve"> </w:t>
      </w:r>
      <w:r w:rsidR="00F43A17">
        <w:rPr>
          <w:lang w:val="bs-Latn-BA"/>
        </w:rPr>
        <w:t>koji je zaključen</w:t>
      </w:r>
      <w:r w:rsidRPr="00473706">
        <w:rPr>
          <w:lang w:val="bs-Latn-BA"/>
        </w:rPr>
        <w:t xml:space="preserve"> </w:t>
      </w:r>
      <w:r w:rsidR="00F43A17">
        <w:rPr>
          <w:lang w:val="bs-Latn-BA"/>
        </w:rPr>
        <w:t>10.10</w:t>
      </w:r>
      <w:r w:rsidR="00BF2925">
        <w:rPr>
          <w:lang w:val="bs-Latn-BA"/>
        </w:rPr>
        <w:t>.2022</w:t>
      </w:r>
      <w:r w:rsidR="00975B66">
        <w:rPr>
          <w:lang w:val="bs-Latn-BA"/>
        </w:rPr>
        <w:t>.</w:t>
      </w:r>
      <w:r w:rsidRPr="00473706">
        <w:rPr>
          <w:lang w:val="bs-Latn-BA"/>
        </w:rPr>
        <w:t xml:space="preserve"> godine</w:t>
      </w:r>
      <w:r w:rsidR="00F84D5D">
        <w:rPr>
          <w:lang w:val="bs-Latn-BA"/>
        </w:rPr>
        <w:t xml:space="preserve"> i </w:t>
      </w:r>
      <w:proofErr w:type="spellStart"/>
      <w:r w:rsidR="00486B3E">
        <w:rPr>
          <w:lang w:val="bs-Latn-BA"/>
        </w:rPr>
        <w:t>predložila</w:t>
      </w:r>
      <w:proofErr w:type="spellEnd"/>
      <w:r w:rsidR="00F84D5D">
        <w:rPr>
          <w:lang w:val="bs-Latn-BA"/>
        </w:rPr>
        <w:t xml:space="preserve"> da se ugovor </w:t>
      </w:r>
      <w:proofErr w:type="spellStart"/>
      <w:r w:rsidR="00F84D5D">
        <w:rPr>
          <w:lang w:val="bs-Latn-BA"/>
        </w:rPr>
        <w:t>zaključi</w:t>
      </w:r>
      <w:proofErr w:type="spellEnd"/>
      <w:r w:rsidR="00F84D5D">
        <w:rPr>
          <w:lang w:val="bs-Latn-BA"/>
        </w:rPr>
        <w:t xml:space="preserve"> sa ponuđačem ALF-OM d.o.o. Banja Luka</w:t>
      </w:r>
      <w:r w:rsidR="00BF2925">
        <w:rPr>
          <w:lang w:val="bs-Latn-BA"/>
        </w:rPr>
        <w:t>.</w:t>
      </w:r>
    </w:p>
    <w:p w:rsidR="004978A7" w:rsidRPr="007741DD" w:rsidRDefault="004978A7" w:rsidP="004978A7">
      <w:pPr>
        <w:jc w:val="both"/>
      </w:pPr>
    </w:p>
    <w:p w:rsidR="004978A7" w:rsidRPr="007741DD" w:rsidRDefault="004978A7" w:rsidP="004978A7">
      <w:pPr>
        <w:jc w:val="both"/>
      </w:pPr>
      <w:r w:rsidRPr="007741DD">
        <w:t xml:space="preserve">Shodno </w:t>
      </w:r>
      <w:r w:rsidR="00DC6390">
        <w:t xml:space="preserve">naprijed </w:t>
      </w:r>
      <w:r w:rsidRPr="007741DD">
        <w:t>navedenom, a u skladu sa članom</w:t>
      </w:r>
      <w:r w:rsidR="004242CE">
        <w:t xml:space="preserve"> 69. i</w:t>
      </w:r>
      <w:r w:rsidRPr="007741DD">
        <w:t xml:space="preserve"> 89. Zakona</w:t>
      </w:r>
      <w:r w:rsidR="007741DD">
        <w:t>,</w:t>
      </w:r>
      <w:r w:rsidRPr="007741DD">
        <w:t xml:space="preserve"> odlučeno je kao u dispozitivu  ove </w:t>
      </w:r>
      <w:r w:rsidR="00DC6390">
        <w:t>O</w:t>
      </w:r>
      <w:r w:rsidRPr="007741DD">
        <w:t>dluke.</w:t>
      </w:r>
    </w:p>
    <w:p w:rsidR="004978A7" w:rsidRPr="007741DD" w:rsidRDefault="004978A7" w:rsidP="007741DD">
      <w:pPr>
        <w:jc w:val="both"/>
      </w:pPr>
    </w:p>
    <w:p w:rsidR="004978A7" w:rsidRPr="007741DD" w:rsidRDefault="007741DD" w:rsidP="007741DD">
      <w:pPr>
        <w:pStyle w:val="BodyText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Odluk</w:t>
      </w:r>
      <w:r w:rsidR="0084767B">
        <w:rPr>
          <w:rFonts w:ascii="Times New Roman" w:hAnsi="Times New Roman"/>
          <w:sz w:val="24"/>
          <w:szCs w:val="24"/>
        </w:rPr>
        <w:t>a</w:t>
      </w:r>
      <w:proofErr w:type="spellEnd"/>
      <w:r w:rsidR="008476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767B">
        <w:rPr>
          <w:rFonts w:ascii="Times New Roman" w:hAnsi="Times New Roman"/>
          <w:sz w:val="24"/>
          <w:szCs w:val="24"/>
        </w:rPr>
        <w:t>će</w:t>
      </w:r>
      <w:proofErr w:type="spellEnd"/>
      <w:r w:rsidR="0084767B">
        <w:rPr>
          <w:rFonts w:ascii="Times New Roman" w:hAnsi="Times New Roman"/>
          <w:sz w:val="24"/>
          <w:szCs w:val="24"/>
        </w:rPr>
        <w:t xml:space="preserve"> se</w:t>
      </w:r>
      <w:r>
        <w:rPr>
          <w:rFonts w:ascii="Times New Roman" w:hAnsi="Times New Roman"/>
          <w:sz w:val="24"/>
          <w:szCs w:val="24"/>
        </w:rPr>
        <w:t xml:space="preserve">, </w:t>
      </w:r>
      <w:r w:rsidR="004978A7" w:rsidRPr="007741DD">
        <w:rPr>
          <w:rFonts w:ascii="Times New Roman" w:hAnsi="Times New Roman"/>
          <w:sz w:val="24"/>
          <w:szCs w:val="24"/>
        </w:rPr>
        <w:t xml:space="preserve">u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skladu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sa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članom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70.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Zakona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dostaviti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svim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ponuđačima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koji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su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učestvovali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postupku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javne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nabavke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i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istovremeno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objaviti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na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internet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stranici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Ugovornog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978A7" w:rsidRPr="007741DD">
        <w:rPr>
          <w:rFonts w:ascii="Times New Roman" w:hAnsi="Times New Roman"/>
          <w:sz w:val="24"/>
          <w:szCs w:val="24"/>
        </w:rPr>
        <w:t>organa</w:t>
      </w:r>
      <w:proofErr w:type="spellEnd"/>
      <w:r w:rsidR="004978A7" w:rsidRPr="007741DD">
        <w:rPr>
          <w:rFonts w:ascii="Times New Roman" w:hAnsi="Times New Roman"/>
          <w:sz w:val="24"/>
          <w:szCs w:val="24"/>
        </w:rPr>
        <w:t>.</w:t>
      </w:r>
    </w:p>
    <w:p w:rsidR="007741DD" w:rsidRPr="007741DD" w:rsidRDefault="007741DD" w:rsidP="007741DD">
      <w:pPr>
        <w:jc w:val="both"/>
        <w:rPr>
          <w:b/>
        </w:rPr>
      </w:pPr>
    </w:p>
    <w:p w:rsidR="004978A7" w:rsidRPr="00A10D76" w:rsidRDefault="004978A7" w:rsidP="00A10D76">
      <w:pPr>
        <w:pStyle w:val="BodyText3"/>
        <w:ind w:left="2835" w:hanging="283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741DD">
        <w:rPr>
          <w:rFonts w:ascii="Times New Roman" w:hAnsi="Times New Roman"/>
          <w:b/>
          <w:sz w:val="24"/>
          <w:szCs w:val="24"/>
        </w:rPr>
        <w:t>Pouka</w:t>
      </w:r>
      <w:proofErr w:type="spellEnd"/>
      <w:r w:rsidRPr="007741DD">
        <w:rPr>
          <w:rFonts w:ascii="Times New Roman" w:hAnsi="Times New Roman"/>
          <w:b/>
          <w:sz w:val="24"/>
          <w:szCs w:val="24"/>
        </w:rPr>
        <w:t xml:space="preserve"> o </w:t>
      </w:r>
      <w:proofErr w:type="spellStart"/>
      <w:r w:rsidRPr="007741DD">
        <w:rPr>
          <w:rFonts w:ascii="Times New Roman" w:hAnsi="Times New Roman"/>
          <w:b/>
          <w:sz w:val="24"/>
          <w:szCs w:val="24"/>
        </w:rPr>
        <w:t>pravnom</w:t>
      </w:r>
      <w:proofErr w:type="spellEnd"/>
      <w:r w:rsidRPr="007741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b/>
          <w:sz w:val="24"/>
          <w:szCs w:val="24"/>
        </w:rPr>
        <w:t>lijeku</w:t>
      </w:r>
      <w:proofErr w:type="spellEnd"/>
      <w:r w:rsidRPr="007741DD">
        <w:rPr>
          <w:rFonts w:ascii="Times New Roman" w:hAnsi="Times New Roman"/>
          <w:b/>
          <w:sz w:val="24"/>
          <w:szCs w:val="24"/>
        </w:rPr>
        <w:t>:</w:t>
      </w:r>
      <w:r w:rsidR="00082CE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Protiv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ove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odluke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može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7741DD">
        <w:rPr>
          <w:rFonts w:ascii="Times New Roman" w:hAnsi="Times New Roman"/>
          <w:sz w:val="24"/>
          <w:szCs w:val="24"/>
        </w:rPr>
        <w:t>izjaviti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žalba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Agenciji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za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zaštitu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ličnih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podataka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7741DD">
        <w:rPr>
          <w:rFonts w:ascii="Times New Roman" w:hAnsi="Times New Roman"/>
          <w:sz w:val="24"/>
          <w:szCs w:val="24"/>
        </w:rPr>
        <w:t>Bosni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i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41DD">
        <w:rPr>
          <w:rFonts w:ascii="Times New Roman" w:hAnsi="Times New Roman"/>
          <w:sz w:val="24"/>
          <w:szCs w:val="24"/>
        </w:rPr>
        <w:t>Hercegovini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7741DD">
        <w:rPr>
          <w:rFonts w:ascii="Times New Roman" w:hAnsi="Times New Roman"/>
          <w:sz w:val="24"/>
          <w:szCs w:val="24"/>
        </w:rPr>
        <w:t>roku</w:t>
      </w:r>
      <w:proofErr w:type="spellEnd"/>
      <w:r w:rsidRPr="007741DD">
        <w:rPr>
          <w:rFonts w:ascii="Times New Roman" w:hAnsi="Times New Roman"/>
          <w:sz w:val="24"/>
          <w:szCs w:val="24"/>
        </w:rPr>
        <w:t xml:space="preserve"> o</w:t>
      </w:r>
      <w:r w:rsidR="000F37DE">
        <w:rPr>
          <w:rFonts w:ascii="Times New Roman" w:hAnsi="Times New Roman"/>
          <w:sz w:val="24"/>
          <w:szCs w:val="24"/>
        </w:rPr>
        <w:t xml:space="preserve">d </w:t>
      </w:r>
      <w:r w:rsidR="0088557D">
        <w:rPr>
          <w:rFonts w:ascii="Times New Roman" w:hAnsi="Times New Roman"/>
          <w:sz w:val="24"/>
          <w:szCs w:val="24"/>
        </w:rPr>
        <w:t>5</w:t>
      </w:r>
      <w:r w:rsidR="000F37DE">
        <w:rPr>
          <w:rFonts w:ascii="Times New Roman" w:hAnsi="Times New Roman"/>
          <w:sz w:val="24"/>
          <w:szCs w:val="24"/>
        </w:rPr>
        <w:t xml:space="preserve"> dana od dana </w:t>
      </w:r>
      <w:proofErr w:type="spellStart"/>
      <w:r w:rsidR="000F37DE">
        <w:rPr>
          <w:rFonts w:ascii="Times New Roman" w:hAnsi="Times New Roman"/>
          <w:sz w:val="24"/>
          <w:szCs w:val="24"/>
        </w:rPr>
        <w:t>dostavljanja</w:t>
      </w:r>
      <w:proofErr w:type="spellEnd"/>
      <w:r w:rsidR="000F37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F37DE">
        <w:rPr>
          <w:rFonts w:ascii="Times New Roman" w:hAnsi="Times New Roman"/>
          <w:sz w:val="24"/>
          <w:szCs w:val="24"/>
        </w:rPr>
        <w:t>O</w:t>
      </w:r>
      <w:r w:rsidRPr="007741DD">
        <w:rPr>
          <w:rFonts w:ascii="Times New Roman" w:hAnsi="Times New Roman"/>
          <w:sz w:val="24"/>
          <w:szCs w:val="24"/>
        </w:rPr>
        <w:t>dluke</w:t>
      </w:r>
      <w:proofErr w:type="spellEnd"/>
      <w:r w:rsidRPr="007741DD">
        <w:rPr>
          <w:rFonts w:ascii="Times New Roman" w:hAnsi="Times New Roman"/>
          <w:sz w:val="24"/>
          <w:szCs w:val="24"/>
        </w:rPr>
        <w:t>.</w:t>
      </w:r>
    </w:p>
    <w:p w:rsidR="00BE601B" w:rsidRDefault="00BE601B" w:rsidP="00BE601B">
      <w:pPr>
        <w:rPr>
          <w:b/>
        </w:rPr>
      </w:pPr>
    </w:p>
    <w:p w:rsidR="00BE601B" w:rsidRDefault="00BE601B" w:rsidP="00BE601B">
      <w:pPr>
        <w:rPr>
          <w:b/>
        </w:rPr>
      </w:pPr>
      <w:r>
        <w:rPr>
          <w:b/>
        </w:rPr>
        <w:t>Dostavljeno:</w:t>
      </w:r>
      <w:r w:rsidR="00082CE3">
        <w:rPr>
          <w:b/>
        </w:rPr>
        <w:t xml:space="preserve">                                                                </w:t>
      </w:r>
      <w:r w:rsidR="00EE08C7">
        <w:rPr>
          <w:b/>
        </w:rPr>
        <w:t xml:space="preserve">                               </w:t>
      </w:r>
      <w:r w:rsidR="00082CE3">
        <w:rPr>
          <w:b/>
        </w:rPr>
        <w:t xml:space="preserve">  D I R E K T O R</w:t>
      </w:r>
    </w:p>
    <w:p w:rsidR="00BE601B" w:rsidRDefault="00BE601B" w:rsidP="00BE601B"/>
    <w:p w:rsidR="004978A7" w:rsidRDefault="007741DD" w:rsidP="00BE601B">
      <w:pPr>
        <w:numPr>
          <w:ilvl w:val="0"/>
          <w:numId w:val="6"/>
        </w:numPr>
      </w:pPr>
      <w:r>
        <w:t xml:space="preserve">Web </w:t>
      </w:r>
      <w:r w:rsidR="00082CE3">
        <w:t xml:space="preserve">redakciji;                                                                                       </w:t>
      </w:r>
      <w:r w:rsidR="004242CE">
        <w:t>d</w:t>
      </w:r>
      <w:r w:rsidR="00082CE3">
        <w:t>r. Dragoljub Reljić</w:t>
      </w:r>
    </w:p>
    <w:p w:rsidR="004978A7" w:rsidRPr="007741DD" w:rsidRDefault="00082CE3" w:rsidP="00BE601B">
      <w:pPr>
        <w:numPr>
          <w:ilvl w:val="0"/>
          <w:numId w:val="6"/>
        </w:numPr>
      </w:pPr>
      <w:r>
        <w:t>Ponuđač</w:t>
      </w:r>
      <w:r w:rsidR="007E647B">
        <w:t>ima</w:t>
      </w:r>
      <w:r w:rsidR="006E0030">
        <w:t xml:space="preserve"> x4</w:t>
      </w:r>
      <w:r>
        <w:t>;</w:t>
      </w:r>
    </w:p>
    <w:p w:rsidR="00BE601B" w:rsidRPr="001E4F54" w:rsidRDefault="00082CE3" w:rsidP="00F56D0F">
      <w:pPr>
        <w:numPr>
          <w:ilvl w:val="0"/>
          <w:numId w:val="6"/>
        </w:numPr>
      </w:pPr>
      <w:r>
        <w:t>U spis.</w:t>
      </w:r>
    </w:p>
    <w:p w:rsidR="00BE601B" w:rsidRDefault="00BE601B" w:rsidP="00F56D0F">
      <w:pPr>
        <w:rPr>
          <w:lang w:val="en-US"/>
        </w:rPr>
      </w:pPr>
    </w:p>
    <w:sectPr w:rsidR="00BE601B" w:rsidSect="0046400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560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3BD" w:rsidRDefault="001F43BD" w:rsidP="00133642">
      <w:r>
        <w:separator/>
      </w:r>
    </w:p>
  </w:endnote>
  <w:endnote w:type="continuationSeparator" w:id="0">
    <w:p w:rsidR="001F43BD" w:rsidRDefault="001F43BD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D70F73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802F9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3BD" w:rsidRDefault="001F43BD" w:rsidP="00133642">
      <w:r>
        <w:separator/>
      </w:r>
    </w:p>
  </w:footnote>
  <w:footnote w:type="continuationSeparator" w:id="0">
    <w:p w:rsidR="001F43BD" w:rsidRDefault="001F43BD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9045" w:type="dxa"/>
      <w:tblLayout w:type="fixed"/>
      <w:tblLook w:val="0000" w:firstRow="0" w:lastRow="0" w:firstColumn="0" w:lastColumn="0" w:noHBand="0" w:noVBand="0"/>
    </w:tblPr>
    <w:tblGrid>
      <w:gridCol w:w="3719"/>
      <w:gridCol w:w="1328"/>
      <w:gridCol w:w="3998"/>
    </w:tblGrid>
    <w:tr w:rsidR="00464006" w:rsidRPr="00967F78" w:rsidTr="007B6C2E">
      <w:trPr>
        <w:trHeight w:val="1037"/>
      </w:trPr>
      <w:tc>
        <w:tcPr>
          <w:tcW w:w="3719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328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9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F5179"/>
    <w:multiLevelType w:val="hybridMultilevel"/>
    <w:tmpl w:val="9190BB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254D2722"/>
    <w:multiLevelType w:val="hybridMultilevel"/>
    <w:tmpl w:val="AA96C378"/>
    <w:lvl w:ilvl="0" w:tplc="78BEADD2">
      <w:start w:val="1"/>
      <w:numFmt w:val="upperRoman"/>
      <w:lvlText w:val="%1."/>
      <w:lvlJc w:val="right"/>
      <w:pPr>
        <w:ind w:left="64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362" w:hanging="360"/>
      </w:pPr>
    </w:lvl>
    <w:lvl w:ilvl="2" w:tplc="141A001B" w:tentative="1">
      <w:start w:val="1"/>
      <w:numFmt w:val="lowerRoman"/>
      <w:lvlText w:val="%3."/>
      <w:lvlJc w:val="right"/>
      <w:pPr>
        <w:ind w:left="2082" w:hanging="180"/>
      </w:pPr>
    </w:lvl>
    <w:lvl w:ilvl="3" w:tplc="141A000F" w:tentative="1">
      <w:start w:val="1"/>
      <w:numFmt w:val="decimal"/>
      <w:lvlText w:val="%4."/>
      <w:lvlJc w:val="left"/>
      <w:pPr>
        <w:ind w:left="2802" w:hanging="360"/>
      </w:pPr>
    </w:lvl>
    <w:lvl w:ilvl="4" w:tplc="141A0019" w:tentative="1">
      <w:start w:val="1"/>
      <w:numFmt w:val="lowerLetter"/>
      <w:lvlText w:val="%5."/>
      <w:lvlJc w:val="left"/>
      <w:pPr>
        <w:ind w:left="3522" w:hanging="360"/>
      </w:pPr>
    </w:lvl>
    <w:lvl w:ilvl="5" w:tplc="141A001B" w:tentative="1">
      <w:start w:val="1"/>
      <w:numFmt w:val="lowerRoman"/>
      <w:lvlText w:val="%6."/>
      <w:lvlJc w:val="right"/>
      <w:pPr>
        <w:ind w:left="4242" w:hanging="180"/>
      </w:pPr>
    </w:lvl>
    <w:lvl w:ilvl="6" w:tplc="141A000F" w:tentative="1">
      <w:start w:val="1"/>
      <w:numFmt w:val="decimal"/>
      <w:lvlText w:val="%7."/>
      <w:lvlJc w:val="left"/>
      <w:pPr>
        <w:ind w:left="4962" w:hanging="360"/>
      </w:pPr>
    </w:lvl>
    <w:lvl w:ilvl="7" w:tplc="141A0019" w:tentative="1">
      <w:start w:val="1"/>
      <w:numFmt w:val="lowerLetter"/>
      <w:lvlText w:val="%8."/>
      <w:lvlJc w:val="left"/>
      <w:pPr>
        <w:ind w:left="5682" w:hanging="360"/>
      </w:pPr>
    </w:lvl>
    <w:lvl w:ilvl="8" w:tplc="141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5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6F1C90"/>
    <w:multiLevelType w:val="multilevel"/>
    <w:tmpl w:val="C804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BB54B4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917338"/>
    <w:multiLevelType w:val="hybridMultilevel"/>
    <w:tmpl w:val="451CCC0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E42CB"/>
    <w:multiLevelType w:val="hybridMultilevel"/>
    <w:tmpl w:val="2F88C182"/>
    <w:lvl w:ilvl="0" w:tplc="9DD2E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11"/>
  </w:num>
  <w:num w:numId="9">
    <w:abstractNumId w:val="6"/>
  </w:num>
  <w:num w:numId="10">
    <w:abstractNumId w:val="8"/>
  </w:num>
  <w:num w:numId="11">
    <w:abstractNumId w:val="4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157D2"/>
    <w:rsid w:val="00023246"/>
    <w:rsid w:val="000237DA"/>
    <w:rsid w:val="00056250"/>
    <w:rsid w:val="00060A9E"/>
    <w:rsid w:val="0007514C"/>
    <w:rsid w:val="00082CE3"/>
    <w:rsid w:val="000873DF"/>
    <w:rsid w:val="00096127"/>
    <w:rsid w:val="000A37E4"/>
    <w:rsid w:val="000C5B84"/>
    <w:rsid w:val="000D464B"/>
    <w:rsid w:val="000E54DA"/>
    <w:rsid w:val="000F37DE"/>
    <w:rsid w:val="000F4FB6"/>
    <w:rsid w:val="001003F3"/>
    <w:rsid w:val="001173DF"/>
    <w:rsid w:val="00117548"/>
    <w:rsid w:val="001213ED"/>
    <w:rsid w:val="001219E5"/>
    <w:rsid w:val="00133642"/>
    <w:rsid w:val="0018024A"/>
    <w:rsid w:val="001838C1"/>
    <w:rsid w:val="001B69E7"/>
    <w:rsid w:val="001E4F54"/>
    <w:rsid w:val="001F2A1E"/>
    <w:rsid w:val="001F43BD"/>
    <w:rsid w:val="0021093B"/>
    <w:rsid w:val="002156F0"/>
    <w:rsid w:val="002351BA"/>
    <w:rsid w:val="00246E38"/>
    <w:rsid w:val="00266640"/>
    <w:rsid w:val="0029185B"/>
    <w:rsid w:val="00291B34"/>
    <w:rsid w:val="00292849"/>
    <w:rsid w:val="00296339"/>
    <w:rsid w:val="00297490"/>
    <w:rsid w:val="002A5366"/>
    <w:rsid w:val="00325BD6"/>
    <w:rsid w:val="0033579A"/>
    <w:rsid w:val="003401E4"/>
    <w:rsid w:val="00362D8B"/>
    <w:rsid w:val="00366B23"/>
    <w:rsid w:val="00380A8E"/>
    <w:rsid w:val="00397D72"/>
    <w:rsid w:val="003A4B5F"/>
    <w:rsid w:val="003C36E1"/>
    <w:rsid w:val="003E5C41"/>
    <w:rsid w:val="003E7D8B"/>
    <w:rsid w:val="003F37BF"/>
    <w:rsid w:val="003F7BFE"/>
    <w:rsid w:val="00401BAF"/>
    <w:rsid w:val="00415245"/>
    <w:rsid w:val="004242CE"/>
    <w:rsid w:val="004329BA"/>
    <w:rsid w:val="00450252"/>
    <w:rsid w:val="00464006"/>
    <w:rsid w:val="00473706"/>
    <w:rsid w:val="00482685"/>
    <w:rsid w:val="00483AD4"/>
    <w:rsid w:val="00486B3E"/>
    <w:rsid w:val="00487CA8"/>
    <w:rsid w:val="00487FBE"/>
    <w:rsid w:val="004978A7"/>
    <w:rsid w:val="00497A15"/>
    <w:rsid w:val="004C2D56"/>
    <w:rsid w:val="004C6B1C"/>
    <w:rsid w:val="004D278E"/>
    <w:rsid w:val="004E19BD"/>
    <w:rsid w:val="004E3DF5"/>
    <w:rsid w:val="004F0D44"/>
    <w:rsid w:val="0051656B"/>
    <w:rsid w:val="005303F8"/>
    <w:rsid w:val="0054062D"/>
    <w:rsid w:val="005576F3"/>
    <w:rsid w:val="00571F40"/>
    <w:rsid w:val="00572F7D"/>
    <w:rsid w:val="00575072"/>
    <w:rsid w:val="00595B1C"/>
    <w:rsid w:val="005C0E4A"/>
    <w:rsid w:val="005D0315"/>
    <w:rsid w:val="005D2703"/>
    <w:rsid w:val="005D73C3"/>
    <w:rsid w:val="005F38A3"/>
    <w:rsid w:val="0060516B"/>
    <w:rsid w:val="0061751A"/>
    <w:rsid w:val="0063198F"/>
    <w:rsid w:val="00644483"/>
    <w:rsid w:val="00645F81"/>
    <w:rsid w:val="00671852"/>
    <w:rsid w:val="00692D4A"/>
    <w:rsid w:val="006A03F7"/>
    <w:rsid w:val="006A5912"/>
    <w:rsid w:val="006B6FB8"/>
    <w:rsid w:val="006E0030"/>
    <w:rsid w:val="006E2482"/>
    <w:rsid w:val="006E47EB"/>
    <w:rsid w:val="006E562C"/>
    <w:rsid w:val="0070035B"/>
    <w:rsid w:val="007063FD"/>
    <w:rsid w:val="007340DE"/>
    <w:rsid w:val="00742A80"/>
    <w:rsid w:val="00746965"/>
    <w:rsid w:val="007741DD"/>
    <w:rsid w:val="00791044"/>
    <w:rsid w:val="007B6C2E"/>
    <w:rsid w:val="007C4EA1"/>
    <w:rsid w:val="007E647B"/>
    <w:rsid w:val="008175BD"/>
    <w:rsid w:val="0084417C"/>
    <w:rsid w:val="00845273"/>
    <w:rsid w:val="0084767B"/>
    <w:rsid w:val="00851F7B"/>
    <w:rsid w:val="00856B41"/>
    <w:rsid w:val="00857186"/>
    <w:rsid w:val="008632A4"/>
    <w:rsid w:val="0088557D"/>
    <w:rsid w:val="008D1827"/>
    <w:rsid w:val="008D1C0F"/>
    <w:rsid w:val="008F1FCA"/>
    <w:rsid w:val="00934BC6"/>
    <w:rsid w:val="00936402"/>
    <w:rsid w:val="00962DB2"/>
    <w:rsid w:val="00967EA3"/>
    <w:rsid w:val="00967F78"/>
    <w:rsid w:val="00971758"/>
    <w:rsid w:val="00975B66"/>
    <w:rsid w:val="00975D28"/>
    <w:rsid w:val="009803FC"/>
    <w:rsid w:val="009C7C9B"/>
    <w:rsid w:val="009E2FC7"/>
    <w:rsid w:val="009F67B8"/>
    <w:rsid w:val="00A1027C"/>
    <w:rsid w:val="00A10D76"/>
    <w:rsid w:val="00A24CBC"/>
    <w:rsid w:val="00A3588C"/>
    <w:rsid w:val="00A43BC3"/>
    <w:rsid w:val="00A44DBC"/>
    <w:rsid w:val="00A821CC"/>
    <w:rsid w:val="00AA2939"/>
    <w:rsid w:val="00AD0FBA"/>
    <w:rsid w:val="00AD37D0"/>
    <w:rsid w:val="00B23212"/>
    <w:rsid w:val="00B30B6C"/>
    <w:rsid w:val="00B3315D"/>
    <w:rsid w:val="00B46FB9"/>
    <w:rsid w:val="00B47295"/>
    <w:rsid w:val="00B54D69"/>
    <w:rsid w:val="00B802F9"/>
    <w:rsid w:val="00B92AF4"/>
    <w:rsid w:val="00BB1198"/>
    <w:rsid w:val="00BC2AC4"/>
    <w:rsid w:val="00BD2151"/>
    <w:rsid w:val="00BE601B"/>
    <w:rsid w:val="00BF0BE8"/>
    <w:rsid w:val="00BF19AD"/>
    <w:rsid w:val="00BF2093"/>
    <w:rsid w:val="00BF2925"/>
    <w:rsid w:val="00C17E0C"/>
    <w:rsid w:val="00C20835"/>
    <w:rsid w:val="00C238E5"/>
    <w:rsid w:val="00C32A47"/>
    <w:rsid w:val="00C35C89"/>
    <w:rsid w:val="00C43E83"/>
    <w:rsid w:val="00C61C82"/>
    <w:rsid w:val="00C7705B"/>
    <w:rsid w:val="00C96014"/>
    <w:rsid w:val="00CA36AF"/>
    <w:rsid w:val="00CA7912"/>
    <w:rsid w:val="00CE0696"/>
    <w:rsid w:val="00D0707F"/>
    <w:rsid w:val="00D11EEC"/>
    <w:rsid w:val="00D27CE3"/>
    <w:rsid w:val="00D70F73"/>
    <w:rsid w:val="00D716D8"/>
    <w:rsid w:val="00D907A3"/>
    <w:rsid w:val="00DB2490"/>
    <w:rsid w:val="00DC6390"/>
    <w:rsid w:val="00DD3E17"/>
    <w:rsid w:val="00DD5607"/>
    <w:rsid w:val="00DE4A16"/>
    <w:rsid w:val="00E06303"/>
    <w:rsid w:val="00E10656"/>
    <w:rsid w:val="00E12154"/>
    <w:rsid w:val="00E23820"/>
    <w:rsid w:val="00E26C36"/>
    <w:rsid w:val="00E3101C"/>
    <w:rsid w:val="00E31CD2"/>
    <w:rsid w:val="00E34337"/>
    <w:rsid w:val="00E35282"/>
    <w:rsid w:val="00E66162"/>
    <w:rsid w:val="00E66813"/>
    <w:rsid w:val="00E751B3"/>
    <w:rsid w:val="00E93482"/>
    <w:rsid w:val="00E96411"/>
    <w:rsid w:val="00EB27D6"/>
    <w:rsid w:val="00EE08C7"/>
    <w:rsid w:val="00EF1D1D"/>
    <w:rsid w:val="00F22F72"/>
    <w:rsid w:val="00F26732"/>
    <w:rsid w:val="00F43A17"/>
    <w:rsid w:val="00F52FE9"/>
    <w:rsid w:val="00F544EF"/>
    <w:rsid w:val="00F56D0F"/>
    <w:rsid w:val="00F7357A"/>
    <w:rsid w:val="00F84D5D"/>
    <w:rsid w:val="00FA2195"/>
    <w:rsid w:val="00FA453B"/>
    <w:rsid w:val="00FC4187"/>
    <w:rsid w:val="00FF6C92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6ADB1E-0F1D-4AF1-9D70-47FFB807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2">
    <w:name w:val="heading 2"/>
    <w:basedOn w:val="Normal"/>
    <w:link w:val="Heading2Char"/>
    <w:uiPriority w:val="9"/>
    <w:qFormat/>
    <w:rsid w:val="00CA7912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7912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A7912"/>
    <w:pPr>
      <w:spacing w:before="100" w:beforeAutospacing="1" w:after="100" w:afterAutospacing="1"/>
    </w:pPr>
    <w:rPr>
      <w:lang w:val="en-GB" w:eastAsia="en-GB"/>
    </w:rPr>
  </w:style>
  <w:style w:type="paragraph" w:styleId="ListParagraph">
    <w:name w:val="List Paragraph"/>
    <w:basedOn w:val="Normal"/>
    <w:uiPriority w:val="99"/>
    <w:qFormat/>
    <w:rsid w:val="004E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06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2</TotalTime>
  <Pages>2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Silvije Fučec</cp:lastModifiedBy>
  <cp:revision>3</cp:revision>
  <cp:lastPrinted>2020-09-02T10:08:00Z</cp:lastPrinted>
  <dcterms:created xsi:type="dcterms:W3CDTF">2022-10-13T11:26:00Z</dcterms:created>
  <dcterms:modified xsi:type="dcterms:W3CDTF">2022-10-13T11:49:00Z</dcterms:modified>
</cp:coreProperties>
</file>