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1B" w:rsidRPr="00B15DB2" w:rsidRDefault="00BE601B" w:rsidP="00F56D0F">
      <w:pPr>
        <w:rPr>
          <w:lang w:val="sr-Latn-BA"/>
        </w:rPr>
      </w:pPr>
    </w:p>
    <w:p w:rsidR="00572F7D" w:rsidRPr="00B15DB2" w:rsidRDefault="00572F7D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BE601B" w:rsidRPr="00B15DB2" w:rsidRDefault="00291B34" w:rsidP="00BE601B">
      <w:pPr>
        <w:autoSpaceDE w:val="0"/>
        <w:autoSpaceDN w:val="0"/>
        <w:adjustRightInd w:val="0"/>
        <w:jc w:val="both"/>
        <w:rPr>
          <w:lang w:val="sr-Latn-BA"/>
        </w:rPr>
      </w:pPr>
      <w:r w:rsidRPr="00B15DB2">
        <w:rPr>
          <w:lang w:val="sr-Latn-BA"/>
        </w:rPr>
        <w:t xml:space="preserve">Sarajevo, </w:t>
      </w:r>
      <w:r w:rsidR="00BF2925" w:rsidRPr="00B15DB2">
        <w:rPr>
          <w:lang w:val="sr-Latn-BA"/>
        </w:rPr>
        <w:t>2</w:t>
      </w:r>
      <w:r w:rsidR="00D61825">
        <w:rPr>
          <w:lang w:val="sr-Latn-BA"/>
        </w:rPr>
        <w:t>2.</w:t>
      </w:r>
      <w:r w:rsidRPr="00B15DB2">
        <w:rPr>
          <w:lang w:val="sr-Latn-BA"/>
        </w:rPr>
        <w:t>9</w:t>
      </w:r>
      <w:r w:rsidR="00742A80" w:rsidRPr="00B15DB2">
        <w:rPr>
          <w:lang w:val="sr-Latn-BA"/>
        </w:rPr>
        <w:t>.202</w:t>
      </w:r>
      <w:r w:rsidR="00BF2925" w:rsidRPr="00B15DB2">
        <w:rPr>
          <w:lang w:val="sr-Latn-BA"/>
        </w:rPr>
        <w:t>2</w:t>
      </w:r>
      <w:r w:rsidR="00742A80" w:rsidRPr="00B15DB2">
        <w:rPr>
          <w:lang w:val="sr-Latn-BA"/>
        </w:rPr>
        <w:t>.</w:t>
      </w:r>
    </w:p>
    <w:p w:rsidR="007741DD" w:rsidRPr="00B15DB2" w:rsidRDefault="007741DD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023246" w:rsidRPr="00B15DB2" w:rsidRDefault="00023246" w:rsidP="00AA2939">
      <w:pPr>
        <w:autoSpaceDE w:val="0"/>
        <w:autoSpaceDN w:val="0"/>
        <w:adjustRightInd w:val="0"/>
        <w:jc w:val="both"/>
        <w:rPr>
          <w:lang w:val="sr-Latn-BA"/>
        </w:rPr>
      </w:pPr>
    </w:p>
    <w:p w:rsidR="00023246" w:rsidRPr="00B15DB2" w:rsidRDefault="00023246" w:rsidP="00AA2939">
      <w:pPr>
        <w:autoSpaceDE w:val="0"/>
        <w:autoSpaceDN w:val="0"/>
        <w:adjustRightInd w:val="0"/>
        <w:jc w:val="both"/>
        <w:rPr>
          <w:lang w:val="sr-Latn-BA"/>
        </w:rPr>
      </w:pPr>
      <w:r w:rsidRPr="00B15DB2">
        <w:rPr>
          <w:lang w:val="sr-Latn-BA"/>
        </w:rPr>
        <w:t xml:space="preserve">Na osnovu člana 70. stavovi (1) i (3) Zakona o javnim nabavkama Bosne i Hercegovine </w:t>
      </w:r>
      <w:r w:rsidR="00B15DB2">
        <w:rPr>
          <w:lang w:val="sr-Latn-BA"/>
        </w:rPr>
        <w:t>(„Službeni glasnik BiH“</w:t>
      </w:r>
      <w:r w:rsidRPr="00B15DB2">
        <w:rPr>
          <w:lang w:val="sr-Latn-BA"/>
        </w:rPr>
        <w:t xml:space="preserve"> broj 39/14) (u daljem tekstu Zakon) i</w:t>
      </w:r>
      <w:r w:rsidR="00572F7D" w:rsidRPr="00B15DB2">
        <w:rPr>
          <w:lang w:val="sr-Latn-BA"/>
        </w:rPr>
        <w:t xml:space="preserve"> u skladu sa odredbama</w:t>
      </w:r>
      <w:r w:rsidRPr="00B15DB2">
        <w:rPr>
          <w:lang w:val="sr-Latn-BA"/>
        </w:rPr>
        <w:t xml:space="preserve"> </w:t>
      </w:r>
      <w:r w:rsidR="00BF0BE8" w:rsidRPr="00B15DB2">
        <w:rPr>
          <w:lang w:val="sr-Latn-BA"/>
        </w:rPr>
        <w:t>Pravilnika o javnim nabavkama</w:t>
      </w:r>
      <w:r w:rsidRPr="00B15DB2">
        <w:rPr>
          <w:lang w:val="sr-Latn-BA"/>
        </w:rPr>
        <w:t xml:space="preserve"> Agencij</w:t>
      </w:r>
      <w:r w:rsidR="00BF0BE8" w:rsidRPr="00B15DB2">
        <w:rPr>
          <w:lang w:val="sr-Latn-BA"/>
        </w:rPr>
        <w:t>e</w:t>
      </w:r>
      <w:r w:rsidRPr="00B15DB2">
        <w:rPr>
          <w:lang w:val="sr-Latn-BA"/>
        </w:rPr>
        <w:t xml:space="preserve"> za zaštitu ličnih podataka u Bosni i Hercegovini, direktor Agencije za  zaštitu ličnih  podataka  u  Bosni  i  Hercegovini   </w:t>
      </w:r>
      <w:r w:rsidRPr="00B15DB2">
        <w:rPr>
          <w:i/>
          <w:lang w:val="sr-Latn-BA"/>
        </w:rPr>
        <w:t>d o n o s i</w:t>
      </w:r>
      <w:r w:rsidRPr="00B15DB2">
        <w:rPr>
          <w:lang w:val="sr-Latn-BA"/>
        </w:rPr>
        <w:t>:</w:t>
      </w:r>
    </w:p>
    <w:p w:rsidR="004978A7" w:rsidRPr="00B15DB2" w:rsidRDefault="004978A7" w:rsidP="004978A7">
      <w:pPr>
        <w:jc w:val="both"/>
        <w:rPr>
          <w:lang w:val="sr-Latn-BA"/>
        </w:rPr>
      </w:pPr>
    </w:p>
    <w:p w:rsidR="007741DD" w:rsidRPr="00B15DB2" w:rsidRDefault="007741DD" w:rsidP="004978A7">
      <w:pPr>
        <w:jc w:val="both"/>
        <w:rPr>
          <w:lang w:val="sr-Latn-BA"/>
        </w:rPr>
      </w:pPr>
    </w:p>
    <w:p w:rsidR="00A43BC3" w:rsidRPr="00B15DB2" w:rsidRDefault="00A43BC3" w:rsidP="00A43BC3">
      <w:pPr>
        <w:jc w:val="center"/>
        <w:rPr>
          <w:b/>
          <w:lang w:val="sr-Latn-BA"/>
        </w:rPr>
      </w:pPr>
      <w:r w:rsidRPr="00B15DB2">
        <w:rPr>
          <w:b/>
          <w:lang w:val="sr-Latn-BA"/>
        </w:rPr>
        <w:t>O D L U K U</w:t>
      </w:r>
    </w:p>
    <w:p w:rsidR="00A43BC3" w:rsidRPr="00B15DB2" w:rsidRDefault="00A43BC3" w:rsidP="00A43BC3">
      <w:pPr>
        <w:jc w:val="center"/>
        <w:rPr>
          <w:b/>
          <w:lang w:val="sr-Latn-BA"/>
        </w:rPr>
      </w:pPr>
      <w:r w:rsidRPr="00B15DB2">
        <w:rPr>
          <w:b/>
          <w:lang w:val="sr-Latn-BA"/>
        </w:rPr>
        <w:t xml:space="preserve">o izboru najpovoljnijeg ponuđača </w:t>
      </w:r>
    </w:p>
    <w:p w:rsidR="004E3DF5" w:rsidRPr="00B15DB2" w:rsidRDefault="004E3DF5" w:rsidP="004978A7">
      <w:pPr>
        <w:jc w:val="center"/>
        <w:rPr>
          <w:lang w:val="sr-Latn-BA"/>
        </w:rPr>
      </w:pPr>
    </w:p>
    <w:p w:rsidR="007741DD" w:rsidRPr="00B15DB2" w:rsidRDefault="007741DD" w:rsidP="004978A7">
      <w:pPr>
        <w:jc w:val="center"/>
        <w:rPr>
          <w:lang w:val="sr-Latn-BA"/>
        </w:rPr>
      </w:pPr>
    </w:p>
    <w:p w:rsidR="007741DD" w:rsidRPr="00B15DB2" w:rsidRDefault="007741DD" w:rsidP="004978A7">
      <w:pPr>
        <w:jc w:val="center"/>
        <w:rPr>
          <w:lang w:val="sr-Latn-BA"/>
        </w:rPr>
      </w:pPr>
    </w:p>
    <w:p w:rsidR="004978A7" w:rsidRPr="00B15DB2" w:rsidRDefault="004978A7" w:rsidP="00BF2925">
      <w:pPr>
        <w:pStyle w:val="ListParagraph"/>
        <w:numPr>
          <w:ilvl w:val="0"/>
          <w:numId w:val="12"/>
        </w:numPr>
        <w:jc w:val="both"/>
        <w:rPr>
          <w:lang w:val="sr-Latn-BA"/>
        </w:rPr>
      </w:pPr>
      <w:r w:rsidRPr="00B15DB2">
        <w:rPr>
          <w:lang w:val="sr-Latn-BA"/>
        </w:rPr>
        <w:t>Ponuđač</w:t>
      </w:r>
      <w:r w:rsidR="004E3DF5" w:rsidRPr="00B15DB2">
        <w:rPr>
          <w:lang w:val="sr-Latn-BA"/>
        </w:rPr>
        <w:t xml:space="preserve"> </w:t>
      </w:r>
      <w:r w:rsidR="004E3DF5" w:rsidRPr="00B15DB2">
        <w:rPr>
          <w:b/>
          <w:lang w:val="sr-Latn-BA"/>
        </w:rPr>
        <w:t xml:space="preserve">Ventura </w:t>
      </w:r>
      <w:proofErr w:type="spellStart"/>
      <w:r w:rsidR="004E3DF5" w:rsidRPr="00B15DB2">
        <w:rPr>
          <w:b/>
          <w:lang w:val="sr-Latn-BA"/>
        </w:rPr>
        <w:t>Travel</w:t>
      </w:r>
      <w:proofErr w:type="spellEnd"/>
      <w:r w:rsidR="004E3DF5" w:rsidRPr="00B15DB2">
        <w:rPr>
          <w:b/>
          <w:lang w:val="sr-Latn-BA"/>
        </w:rPr>
        <w:t xml:space="preserve"> </w:t>
      </w:r>
      <w:proofErr w:type="spellStart"/>
      <w:r w:rsidR="004E3DF5" w:rsidRPr="00B15DB2">
        <w:rPr>
          <w:b/>
          <w:lang w:val="sr-Latn-BA"/>
        </w:rPr>
        <w:t>Agency</w:t>
      </w:r>
      <w:proofErr w:type="spellEnd"/>
      <w:r w:rsidR="004E3DF5" w:rsidRPr="00B15DB2">
        <w:rPr>
          <w:b/>
          <w:lang w:val="sr-Latn-BA"/>
        </w:rPr>
        <w:t xml:space="preserve"> </w:t>
      </w:r>
      <w:proofErr w:type="spellStart"/>
      <w:r w:rsidR="004E3DF5" w:rsidRPr="00B15DB2">
        <w:rPr>
          <w:b/>
          <w:lang w:val="sr-Latn-BA"/>
        </w:rPr>
        <w:t>d.o.o</w:t>
      </w:r>
      <w:proofErr w:type="spellEnd"/>
      <w:r w:rsidR="004E3DF5" w:rsidRPr="00B15DB2">
        <w:rPr>
          <w:b/>
          <w:lang w:val="sr-Latn-BA"/>
        </w:rPr>
        <w:t>. Travnik</w:t>
      </w:r>
      <w:r w:rsidR="004E3DF5" w:rsidRPr="00B15DB2">
        <w:rPr>
          <w:lang w:val="sr-Latn-BA"/>
        </w:rPr>
        <w:t xml:space="preserve"> </w:t>
      </w:r>
      <w:r w:rsidRPr="00B15DB2">
        <w:rPr>
          <w:lang w:val="sr-Latn-BA"/>
        </w:rPr>
        <w:t>oc</w:t>
      </w:r>
      <w:r w:rsidR="004E3DF5" w:rsidRPr="00B15DB2">
        <w:rPr>
          <w:lang w:val="sr-Latn-BA"/>
        </w:rPr>
        <w:t>i</w:t>
      </w:r>
      <w:r w:rsidRPr="00B15DB2">
        <w:rPr>
          <w:lang w:val="sr-Latn-BA"/>
        </w:rPr>
        <w:t>jenjen je kao najpovoljniji ponuđač za nabavku uslug</w:t>
      </w:r>
      <w:r w:rsidR="00473706" w:rsidRPr="00B15DB2">
        <w:rPr>
          <w:lang w:val="sr-Latn-BA"/>
        </w:rPr>
        <w:t>e</w:t>
      </w:r>
      <w:r w:rsidRPr="00B15DB2">
        <w:rPr>
          <w:lang w:val="sr-Latn-BA"/>
        </w:rPr>
        <w:t xml:space="preserve"> rezervacije i isporuke avio karata po ukupnoj cijeni ponude u iznosu od </w:t>
      </w:r>
      <w:r w:rsidR="00BF2925" w:rsidRPr="00B15DB2">
        <w:rPr>
          <w:b/>
          <w:lang w:val="sr-Latn-BA"/>
        </w:rPr>
        <w:t>50</w:t>
      </w:r>
      <w:r w:rsidR="004E3DF5" w:rsidRPr="00B15DB2">
        <w:rPr>
          <w:b/>
          <w:lang w:val="sr-Latn-BA"/>
        </w:rPr>
        <w:t xml:space="preserve">,00 KM </w:t>
      </w:r>
      <w:r w:rsidRPr="00B15DB2">
        <w:rPr>
          <w:b/>
          <w:lang w:val="sr-Latn-BA"/>
        </w:rPr>
        <w:t>bez PDV</w:t>
      </w:r>
      <w:r w:rsidR="004E3DF5" w:rsidRPr="00B15DB2">
        <w:rPr>
          <w:b/>
          <w:lang w:val="sr-Latn-BA"/>
        </w:rPr>
        <w:t>-a</w:t>
      </w:r>
      <w:r w:rsidR="004E3DF5" w:rsidRPr="00B15DB2">
        <w:rPr>
          <w:lang w:val="sr-Latn-BA"/>
        </w:rPr>
        <w:t>.</w:t>
      </w:r>
      <w:r w:rsidRPr="00B15DB2">
        <w:rPr>
          <w:lang w:val="sr-Latn-BA"/>
        </w:rPr>
        <w:t xml:space="preserve"> </w:t>
      </w:r>
    </w:p>
    <w:p w:rsidR="004978A7" w:rsidRPr="00B15DB2" w:rsidRDefault="004978A7" w:rsidP="00BF2925">
      <w:pPr>
        <w:pStyle w:val="ListParagraph"/>
        <w:numPr>
          <w:ilvl w:val="0"/>
          <w:numId w:val="12"/>
        </w:numPr>
        <w:jc w:val="both"/>
        <w:rPr>
          <w:lang w:val="sr-Latn-BA"/>
        </w:rPr>
      </w:pPr>
      <w:r w:rsidRPr="00B15DB2">
        <w:rPr>
          <w:lang w:val="sr-Latn-BA"/>
        </w:rPr>
        <w:t>Najpovoljnijem ponuđaču</w:t>
      </w:r>
      <w:r w:rsidR="004E3DF5" w:rsidRPr="00B15DB2">
        <w:rPr>
          <w:lang w:val="sr-Latn-BA"/>
        </w:rPr>
        <w:t xml:space="preserve"> </w:t>
      </w:r>
      <w:r w:rsidR="004E3DF5" w:rsidRPr="00B15DB2">
        <w:rPr>
          <w:b/>
          <w:lang w:val="sr-Latn-BA"/>
        </w:rPr>
        <w:t xml:space="preserve">Ventura </w:t>
      </w:r>
      <w:proofErr w:type="spellStart"/>
      <w:r w:rsidR="004E3DF5" w:rsidRPr="00B15DB2">
        <w:rPr>
          <w:b/>
          <w:lang w:val="sr-Latn-BA"/>
        </w:rPr>
        <w:t>Travel</w:t>
      </w:r>
      <w:proofErr w:type="spellEnd"/>
      <w:r w:rsidR="004E3DF5" w:rsidRPr="00B15DB2">
        <w:rPr>
          <w:b/>
          <w:lang w:val="sr-Latn-BA"/>
        </w:rPr>
        <w:t xml:space="preserve"> </w:t>
      </w:r>
      <w:proofErr w:type="spellStart"/>
      <w:r w:rsidR="004E3DF5" w:rsidRPr="00B15DB2">
        <w:rPr>
          <w:b/>
          <w:lang w:val="sr-Latn-BA"/>
        </w:rPr>
        <w:t>Agency</w:t>
      </w:r>
      <w:proofErr w:type="spellEnd"/>
      <w:r w:rsidR="004E3DF5" w:rsidRPr="00B15DB2">
        <w:rPr>
          <w:b/>
          <w:lang w:val="sr-Latn-BA"/>
        </w:rPr>
        <w:t xml:space="preserve"> </w:t>
      </w:r>
      <w:proofErr w:type="spellStart"/>
      <w:r w:rsidR="004E3DF5" w:rsidRPr="00B15DB2">
        <w:rPr>
          <w:b/>
          <w:lang w:val="sr-Latn-BA"/>
        </w:rPr>
        <w:t>d.o.o</w:t>
      </w:r>
      <w:proofErr w:type="spellEnd"/>
      <w:r w:rsidR="004E3DF5" w:rsidRPr="00B15DB2">
        <w:rPr>
          <w:b/>
          <w:lang w:val="sr-Latn-BA"/>
        </w:rPr>
        <w:t>. Travnik</w:t>
      </w:r>
      <w:r w:rsidRPr="00B15DB2">
        <w:rPr>
          <w:b/>
          <w:lang w:val="sr-Latn-BA"/>
        </w:rPr>
        <w:t xml:space="preserve"> dodjeljuje se ugovor </w:t>
      </w:r>
      <w:r w:rsidRPr="00B15DB2">
        <w:rPr>
          <w:lang w:val="sr-Latn-BA"/>
        </w:rPr>
        <w:t>za nabavku uslug</w:t>
      </w:r>
      <w:r w:rsidR="00473706" w:rsidRPr="00B15DB2">
        <w:rPr>
          <w:lang w:val="sr-Latn-BA"/>
        </w:rPr>
        <w:t>e</w:t>
      </w:r>
      <w:r w:rsidRPr="00B15DB2">
        <w:rPr>
          <w:lang w:val="sr-Latn-BA"/>
        </w:rPr>
        <w:t xml:space="preserve"> rezervacije i isporuke avio karata za potrebe Agencije za zaštitu ličnih podataka u BiH. </w:t>
      </w:r>
    </w:p>
    <w:p w:rsidR="004978A7" w:rsidRPr="00B15DB2" w:rsidRDefault="004978A7" w:rsidP="004978A7">
      <w:pPr>
        <w:jc w:val="both"/>
        <w:rPr>
          <w:lang w:val="sr-Latn-BA"/>
        </w:rPr>
      </w:pPr>
    </w:p>
    <w:p w:rsidR="004978A7" w:rsidRPr="00B15DB2" w:rsidRDefault="004978A7" w:rsidP="004978A7">
      <w:pPr>
        <w:jc w:val="center"/>
        <w:rPr>
          <w:b/>
          <w:lang w:val="sr-Latn-BA"/>
        </w:rPr>
      </w:pPr>
      <w:r w:rsidRPr="00B15DB2">
        <w:rPr>
          <w:b/>
          <w:lang w:val="sr-Latn-BA"/>
        </w:rPr>
        <w:t>O b r a z l o ž e nj e</w:t>
      </w:r>
    </w:p>
    <w:p w:rsidR="004978A7" w:rsidRPr="00B15DB2" w:rsidRDefault="004978A7" w:rsidP="004978A7">
      <w:pPr>
        <w:rPr>
          <w:b/>
          <w:lang w:val="sr-Latn-BA"/>
        </w:rPr>
      </w:pPr>
    </w:p>
    <w:p w:rsidR="004978A7" w:rsidRPr="00B15DB2" w:rsidRDefault="004C6B1C" w:rsidP="004978A7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B15DB2">
        <w:rPr>
          <w:rFonts w:ascii="Times New Roman" w:hAnsi="Times New Roman"/>
          <w:sz w:val="24"/>
          <w:szCs w:val="24"/>
          <w:lang w:val="sr-Latn-BA"/>
        </w:rPr>
        <w:t>D</w:t>
      </w:r>
      <w:r w:rsidR="00FA453B" w:rsidRPr="00B15DB2">
        <w:rPr>
          <w:rFonts w:ascii="Times New Roman" w:hAnsi="Times New Roman"/>
          <w:sz w:val="24"/>
          <w:szCs w:val="24"/>
          <w:lang w:val="sr-Latn-BA"/>
        </w:rPr>
        <w:t xml:space="preserve">irektor </w:t>
      </w:r>
      <w:r w:rsidR="00FA453B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Agencije za zaštitu ličnih podataka u Bosni i Hercegovini 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>je</w:t>
      </w:r>
      <w:r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>odlukom broj:</w:t>
      </w:r>
      <w:r w:rsidR="004978A7" w:rsidRPr="00B15DB2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>05-1-16-19-464-2/22 od 02.06.2022.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pokrenuo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postupak konkurentskog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>zahtjeva za dostavljanje ponude za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FA453B" w:rsidRPr="00B15DB2">
        <w:rPr>
          <w:rFonts w:ascii="Times New Roman" w:hAnsi="Times New Roman"/>
          <w:sz w:val="24"/>
          <w:szCs w:val="24"/>
          <w:lang w:val="sr-Latn-BA" w:eastAsia="hr-HR"/>
        </w:rPr>
        <w:t>javn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FA453B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nabavk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>u</w:t>
      </w:r>
      <w:r w:rsidR="004978A7" w:rsidRPr="00B15DB2">
        <w:rPr>
          <w:rFonts w:ascii="Times New Roman" w:hAnsi="Times New Roman"/>
          <w:sz w:val="24"/>
          <w:szCs w:val="24"/>
          <w:lang w:val="sr-Latn-BA"/>
        </w:rPr>
        <w:t xml:space="preserve"> uslug</w:t>
      </w:r>
      <w:r w:rsidR="00473706" w:rsidRPr="00B15DB2">
        <w:rPr>
          <w:rFonts w:ascii="Times New Roman" w:hAnsi="Times New Roman"/>
          <w:sz w:val="24"/>
          <w:szCs w:val="24"/>
          <w:lang w:val="sr-Latn-BA"/>
        </w:rPr>
        <w:t>e</w:t>
      </w:r>
      <w:r w:rsidR="004978A7" w:rsidRPr="00B15DB2">
        <w:rPr>
          <w:rFonts w:ascii="Times New Roman" w:hAnsi="Times New Roman"/>
          <w:sz w:val="24"/>
          <w:szCs w:val="24"/>
          <w:lang w:val="sr-Latn-BA"/>
        </w:rPr>
        <w:t xml:space="preserve"> rezervacije i isporuke avio karata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za potrebe Agencije </w:t>
      </w:r>
      <w:r w:rsidR="00FA453B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za zaštitu ličnih podataka u Bosni i Hercegovini 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>(u daljem tekstu:</w:t>
      </w:r>
      <w:r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Ugovorni organ), 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za 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>koji je objavljen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>a tenderska dokumentacija broj: UP1 06-16-19-8-2/22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na po</w:t>
      </w:r>
      <w:r w:rsidR="00FA453B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rtalu Agencije za javne nabavke </w:t>
      </w:r>
      <w:r w:rsidR="00473706" w:rsidRPr="00B15DB2">
        <w:rPr>
          <w:rFonts w:ascii="Times New Roman" w:hAnsi="Times New Roman"/>
          <w:sz w:val="24"/>
          <w:szCs w:val="24"/>
          <w:lang w:val="sr-Latn-BA" w:eastAsia="hr-HR"/>
        </w:rPr>
        <w:t>Bosne i Hercegovine</w:t>
      </w:r>
      <w:r w:rsidR="004978A7" w:rsidRPr="00B15DB2">
        <w:rPr>
          <w:rFonts w:ascii="Times New Roman" w:hAnsi="Times New Roman"/>
          <w:sz w:val="24"/>
          <w:szCs w:val="24"/>
          <w:lang w:val="sr-Latn-BA" w:eastAsia="hr-HR"/>
        </w:rPr>
        <w:t>.</w:t>
      </w:r>
    </w:p>
    <w:p w:rsidR="003C36E1" w:rsidRPr="00B15DB2" w:rsidRDefault="003C36E1" w:rsidP="004978A7">
      <w:pPr>
        <w:pStyle w:val="BodyText3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Na protokol Ugovornog organa je, do utvrđenog krajnjeg roka za dostavu ponuda, 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>stigla jedna</w:t>
      </w:r>
      <w:r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ponuda. </w:t>
      </w:r>
      <w:r w:rsidR="005D73C3" w:rsidRPr="00B15DB2">
        <w:rPr>
          <w:rFonts w:ascii="Times New Roman" w:hAnsi="Times New Roman"/>
          <w:sz w:val="24"/>
          <w:szCs w:val="24"/>
          <w:lang w:val="sr-Latn-BA" w:eastAsia="hr-HR"/>
        </w:rPr>
        <w:t>Po ovom postupku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javne nabavke</w:t>
      </w:r>
      <w:r w:rsidR="005D73C3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bio je predviđen postupak e-aukcije, a kriterij za dodjelu ugovora je bio najniža cijena.</w:t>
      </w:r>
    </w:p>
    <w:p w:rsidR="004978A7" w:rsidRPr="00B15DB2" w:rsidRDefault="004978A7" w:rsidP="004978A7">
      <w:pPr>
        <w:jc w:val="both"/>
        <w:rPr>
          <w:lang w:val="sr-Latn-BA"/>
        </w:rPr>
      </w:pPr>
      <w:r w:rsidRPr="00B15DB2">
        <w:rPr>
          <w:lang w:val="sr-Latn-BA"/>
        </w:rPr>
        <w:t>Komisija za javne nabavke</w:t>
      </w:r>
      <w:r w:rsidR="00BF2925" w:rsidRPr="00B15DB2">
        <w:rPr>
          <w:lang w:val="sr-Latn-BA"/>
        </w:rPr>
        <w:t xml:space="preserve"> za 2022</w:t>
      </w:r>
      <w:r w:rsidR="00473706" w:rsidRPr="00B15DB2">
        <w:rPr>
          <w:lang w:val="sr-Latn-BA"/>
        </w:rPr>
        <w:t>. godinu Agencije</w:t>
      </w:r>
      <w:r w:rsidRPr="00B15DB2">
        <w:rPr>
          <w:lang w:val="sr-Latn-BA"/>
        </w:rPr>
        <w:t xml:space="preserve"> </w:t>
      </w:r>
      <w:bookmarkStart w:id="0" w:name="_GoBack"/>
      <w:r w:rsidR="00856AF8" w:rsidRPr="00B15DB2">
        <w:rPr>
          <w:lang w:val="sr-Latn-BA"/>
        </w:rPr>
        <w:t>izvršila</w:t>
      </w:r>
      <w:r w:rsidR="00856AF8" w:rsidRPr="00B15DB2">
        <w:rPr>
          <w:lang w:val="sr-Latn-BA"/>
        </w:rPr>
        <w:t xml:space="preserve"> </w:t>
      </w:r>
      <w:bookmarkEnd w:id="0"/>
      <w:r w:rsidRPr="00B15DB2">
        <w:rPr>
          <w:lang w:val="sr-Latn-BA"/>
        </w:rPr>
        <w:t xml:space="preserve">je ocjenu ponude po postupku </w:t>
      </w:r>
      <w:r w:rsidR="00572F7D" w:rsidRPr="00B15DB2">
        <w:rPr>
          <w:lang w:val="sr-Latn-BA"/>
        </w:rPr>
        <w:t xml:space="preserve">javne nabavke </w:t>
      </w:r>
      <w:r w:rsidRPr="00B15DB2">
        <w:rPr>
          <w:lang w:val="sr-Latn-BA"/>
        </w:rPr>
        <w:t>uslug</w:t>
      </w:r>
      <w:r w:rsidR="005D73C3" w:rsidRPr="00B15DB2">
        <w:rPr>
          <w:lang w:val="sr-Latn-BA"/>
        </w:rPr>
        <w:t>e</w:t>
      </w:r>
      <w:r w:rsidRPr="00B15DB2">
        <w:rPr>
          <w:lang w:val="sr-Latn-BA"/>
        </w:rPr>
        <w:t xml:space="preserve"> rezervacije i isporuke avio karata</w:t>
      </w:r>
      <w:r w:rsidR="005D73C3" w:rsidRPr="00B15DB2">
        <w:rPr>
          <w:lang w:val="sr-Latn-BA"/>
        </w:rPr>
        <w:t xml:space="preserve"> te sačinila</w:t>
      </w:r>
      <w:r w:rsidR="00473706" w:rsidRPr="00B15DB2">
        <w:rPr>
          <w:color w:val="FF0000"/>
          <w:lang w:val="sr-Latn-BA"/>
        </w:rPr>
        <w:t xml:space="preserve"> </w:t>
      </w:r>
      <w:r w:rsidR="00BF2925" w:rsidRPr="00B15DB2">
        <w:rPr>
          <w:i/>
          <w:lang w:val="sr-Latn-BA"/>
        </w:rPr>
        <w:t xml:space="preserve">Zapisnik o </w:t>
      </w:r>
      <w:proofErr w:type="spellStart"/>
      <w:r w:rsidR="00BF2925" w:rsidRPr="00B15DB2">
        <w:rPr>
          <w:i/>
          <w:lang w:val="sr-Latn-BA"/>
        </w:rPr>
        <w:t>pregledu</w:t>
      </w:r>
      <w:proofErr w:type="spellEnd"/>
      <w:r w:rsidR="00BF2925" w:rsidRPr="00B15DB2">
        <w:rPr>
          <w:i/>
          <w:lang w:val="sr-Latn-BA"/>
        </w:rPr>
        <w:t xml:space="preserve"> i ocjeni ponuda sa preporukom u predmetu nabavke usluge rezervacije i isporuke avio karata</w:t>
      </w:r>
      <w:r w:rsidR="005D73C3" w:rsidRPr="00B15DB2">
        <w:rPr>
          <w:lang w:val="sr-Latn-BA"/>
        </w:rPr>
        <w:t>,</w:t>
      </w:r>
      <w:r w:rsidRPr="00B15DB2">
        <w:rPr>
          <w:lang w:val="sr-Latn-BA"/>
        </w:rPr>
        <w:t xml:space="preserve"> broj: UP1 06-16-19-</w:t>
      </w:r>
      <w:r w:rsidR="00BF2925" w:rsidRPr="00B15DB2">
        <w:rPr>
          <w:lang w:val="sr-Latn-BA"/>
        </w:rPr>
        <w:t>8-10/22</w:t>
      </w:r>
      <w:r w:rsidRPr="00B15DB2">
        <w:rPr>
          <w:lang w:val="sr-Latn-BA"/>
        </w:rPr>
        <w:t xml:space="preserve"> od </w:t>
      </w:r>
      <w:r w:rsidR="00BF2925" w:rsidRPr="00B15DB2">
        <w:rPr>
          <w:lang w:val="sr-Latn-BA"/>
        </w:rPr>
        <w:t>21.09.2022.</w:t>
      </w:r>
    </w:p>
    <w:p w:rsidR="00BF2925" w:rsidRPr="00B15DB2" w:rsidRDefault="00BF2925" w:rsidP="004978A7">
      <w:pPr>
        <w:jc w:val="both"/>
        <w:rPr>
          <w:lang w:val="sr-Latn-BA"/>
        </w:rPr>
      </w:pPr>
    </w:p>
    <w:p w:rsidR="00BF2925" w:rsidRPr="00B15DB2" w:rsidRDefault="00ED2FF1" w:rsidP="00572F7D">
      <w:pPr>
        <w:pStyle w:val="BodyText3"/>
        <w:spacing w:after="0"/>
        <w:jc w:val="both"/>
        <w:rPr>
          <w:rFonts w:ascii="Times New Roman" w:hAnsi="Times New Roman"/>
          <w:sz w:val="24"/>
          <w:szCs w:val="24"/>
          <w:lang w:val="sr-Latn-BA" w:eastAsia="hr-HR"/>
        </w:rPr>
      </w:pPr>
      <w:r>
        <w:rPr>
          <w:rFonts w:ascii="Times New Roman" w:hAnsi="Times New Roman"/>
          <w:sz w:val="24"/>
          <w:szCs w:val="24"/>
          <w:lang w:val="sr-Latn-BA" w:eastAsia="hr-HR"/>
        </w:rPr>
        <w:t>S o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bzirom da je u ostavljenom roku pristigla samo jedna ponuda, u skladu sa odredbama člana 3. stav (3) Pravilnika o uslovima i načinu </w:t>
      </w:r>
      <w:proofErr w:type="spellStart"/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>korištenja</w:t>
      </w:r>
      <w:proofErr w:type="spellEnd"/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e-aukcije </w:t>
      </w:r>
      <w:r>
        <w:rPr>
          <w:rFonts w:ascii="Times New Roman" w:hAnsi="Times New Roman"/>
          <w:sz w:val="24"/>
          <w:szCs w:val="24"/>
          <w:lang w:val="sr-Latn-BA" w:eastAsia="hr-HR"/>
        </w:rPr>
        <w:t>(„Službeni glasnik BiH“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>, br. 66/16) e-aukcija se nije zakazivala</w:t>
      </w:r>
      <w:r>
        <w:rPr>
          <w:rFonts w:ascii="Times New Roman" w:hAnsi="Times New Roman"/>
          <w:sz w:val="24"/>
          <w:szCs w:val="24"/>
          <w:lang w:val="sr-Latn-BA" w:eastAsia="hr-HR"/>
        </w:rPr>
        <w:t>,</w:t>
      </w:r>
      <w:r w:rsidR="00BF2925" w:rsidRPr="00B15DB2">
        <w:rPr>
          <w:rFonts w:ascii="Times New Roman" w:hAnsi="Times New Roman"/>
          <w:sz w:val="24"/>
          <w:szCs w:val="24"/>
          <w:lang w:val="sr-Latn-BA" w:eastAsia="hr-HR"/>
        </w:rPr>
        <w:t xml:space="preserve"> te se postupak okončao u skladu sa odredbama člana 69. Zakona.</w:t>
      </w:r>
    </w:p>
    <w:p w:rsidR="004978A7" w:rsidRPr="00B15DB2" w:rsidRDefault="004978A7" w:rsidP="004978A7">
      <w:pPr>
        <w:jc w:val="both"/>
        <w:rPr>
          <w:lang w:val="sr-Latn-BA"/>
        </w:rPr>
      </w:pPr>
      <w:r w:rsidRPr="00B15DB2">
        <w:rPr>
          <w:lang w:val="sr-Latn-BA"/>
        </w:rPr>
        <w:t xml:space="preserve"> </w:t>
      </w:r>
    </w:p>
    <w:p w:rsidR="004978A7" w:rsidRPr="00B15DB2" w:rsidRDefault="004978A7" w:rsidP="004978A7">
      <w:pPr>
        <w:jc w:val="both"/>
        <w:rPr>
          <w:lang w:val="sr-Latn-BA"/>
        </w:rPr>
      </w:pPr>
      <w:r w:rsidRPr="00B15DB2">
        <w:rPr>
          <w:lang w:val="sr-Latn-BA"/>
        </w:rPr>
        <w:t>Shodno navedenom, a u skladu sa članom</w:t>
      </w:r>
      <w:r w:rsidR="004242CE" w:rsidRPr="00B15DB2">
        <w:rPr>
          <w:lang w:val="sr-Latn-BA"/>
        </w:rPr>
        <w:t xml:space="preserve"> 69. i</w:t>
      </w:r>
      <w:r w:rsidRPr="00B15DB2">
        <w:rPr>
          <w:lang w:val="sr-Latn-BA"/>
        </w:rPr>
        <w:t xml:space="preserve"> 89. Zakona</w:t>
      </w:r>
      <w:r w:rsidR="007741DD" w:rsidRPr="00B15DB2">
        <w:rPr>
          <w:lang w:val="sr-Latn-BA"/>
        </w:rPr>
        <w:t>,</w:t>
      </w:r>
      <w:r w:rsidRPr="00B15DB2">
        <w:rPr>
          <w:lang w:val="sr-Latn-BA"/>
        </w:rPr>
        <w:t xml:space="preserve"> odlučeno je kao u dispozitivu  ove odluke.</w:t>
      </w:r>
    </w:p>
    <w:p w:rsidR="004978A7" w:rsidRPr="00B15DB2" w:rsidRDefault="004978A7" w:rsidP="007741DD">
      <w:pPr>
        <w:jc w:val="both"/>
        <w:rPr>
          <w:lang w:val="sr-Latn-BA"/>
        </w:rPr>
      </w:pPr>
    </w:p>
    <w:p w:rsidR="004978A7" w:rsidRPr="00B15DB2" w:rsidRDefault="007741DD" w:rsidP="007741DD">
      <w:pPr>
        <w:pStyle w:val="BodyText3"/>
        <w:jc w:val="both"/>
        <w:rPr>
          <w:rFonts w:ascii="Times New Roman" w:hAnsi="Times New Roman"/>
          <w:sz w:val="24"/>
          <w:szCs w:val="24"/>
          <w:lang w:val="sr-Latn-BA"/>
        </w:rPr>
      </w:pPr>
      <w:r w:rsidRPr="00B15DB2">
        <w:rPr>
          <w:rFonts w:ascii="Times New Roman" w:hAnsi="Times New Roman"/>
          <w:sz w:val="24"/>
          <w:szCs w:val="24"/>
          <w:lang w:val="sr-Latn-BA"/>
        </w:rPr>
        <w:t xml:space="preserve">Odluku, </w:t>
      </w:r>
      <w:r w:rsidR="004978A7" w:rsidRPr="00B15DB2">
        <w:rPr>
          <w:rFonts w:ascii="Times New Roman" w:hAnsi="Times New Roman"/>
          <w:sz w:val="24"/>
          <w:szCs w:val="24"/>
          <w:lang w:val="sr-Latn-BA"/>
        </w:rPr>
        <w:t>u skladu sa članom 70.</w:t>
      </w:r>
      <w:r w:rsidRPr="00B15DB2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4978A7" w:rsidRPr="00B15DB2">
        <w:rPr>
          <w:rFonts w:ascii="Times New Roman" w:hAnsi="Times New Roman"/>
          <w:sz w:val="24"/>
          <w:szCs w:val="24"/>
          <w:lang w:val="sr-Latn-BA"/>
        </w:rPr>
        <w:t>stav (6) Zakona</w:t>
      </w:r>
      <w:r w:rsidRPr="00B15DB2">
        <w:rPr>
          <w:rFonts w:ascii="Times New Roman" w:hAnsi="Times New Roman"/>
          <w:sz w:val="24"/>
          <w:szCs w:val="24"/>
          <w:lang w:val="sr-Latn-BA"/>
        </w:rPr>
        <w:t xml:space="preserve">, </w:t>
      </w:r>
      <w:r w:rsidR="004978A7" w:rsidRPr="00B15DB2">
        <w:rPr>
          <w:rFonts w:ascii="Times New Roman" w:hAnsi="Times New Roman"/>
          <w:sz w:val="24"/>
          <w:szCs w:val="24"/>
          <w:lang w:val="sr-Latn-BA"/>
        </w:rPr>
        <w:t>dostaviti svim ponuđačima koji su učestvovali u postupku javne nabavke i istovremeno objaviti na internet stranici Ugovornog organa.</w:t>
      </w:r>
    </w:p>
    <w:p w:rsidR="007741DD" w:rsidRPr="00B15DB2" w:rsidRDefault="007741DD" w:rsidP="007741DD">
      <w:pPr>
        <w:jc w:val="both"/>
        <w:rPr>
          <w:b/>
          <w:lang w:val="sr-Latn-BA"/>
        </w:rPr>
      </w:pPr>
    </w:p>
    <w:p w:rsidR="004978A7" w:rsidRPr="00B15DB2" w:rsidRDefault="004978A7" w:rsidP="00082CE3">
      <w:pPr>
        <w:pStyle w:val="BodyText3"/>
        <w:ind w:left="2835" w:hanging="2835"/>
        <w:jc w:val="both"/>
        <w:rPr>
          <w:rFonts w:ascii="Times New Roman" w:hAnsi="Times New Roman"/>
          <w:sz w:val="24"/>
          <w:szCs w:val="24"/>
          <w:lang w:val="sr-Latn-BA"/>
        </w:rPr>
      </w:pPr>
      <w:r w:rsidRPr="00B15DB2">
        <w:rPr>
          <w:rFonts w:ascii="Times New Roman" w:hAnsi="Times New Roman"/>
          <w:b/>
          <w:sz w:val="24"/>
          <w:szCs w:val="24"/>
          <w:lang w:val="sr-Latn-BA"/>
        </w:rPr>
        <w:lastRenderedPageBreak/>
        <w:t>Pouka o pravnom lijeku:</w:t>
      </w:r>
      <w:r w:rsidR="00082CE3" w:rsidRPr="00B15DB2">
        <w:rPr>
          <w:rFonts w:ascii="Times New Roman" w:hAnsi="Times New Roman"/>
          <w:b/>
          <w:sz w:val="24"/>
          <w:szCs w:val="24"/>
          <w:lang w:val="sr-Latn-BA"/>
        </w:rPr>
        <w:t xml:space="preserve"> </w:t>
      </w:r>
      <w:r w:rsidRPr="00B15DB2">
        <w:rPr>
          <w:rFonts w:ascii="Times New Roman" w:hAnsi="Times New Roman"/>
          <w:sz w:val="24"/>
          <w:szCs w:val="24"/>
          <w:lang w:val="sr-Latn-BA"/>
        </w:rPr>
        <w:t>Protiv ove odluke može se izjaviti žalba Agen</w:t>
      </w:r>
      <w:r w:rsidR="00ED2FF1">
        <w:rPr>
          <w:rFonts w:ascii="Times New Roman" w:hAnsi="Times New Roman"/>
          <w:sz w:val="24"/>
          <w:szCs w:val="24"/>
          <w:lang w:val="sr-Latn-BA"/>
        </w:rPr>
        <w:t xml:space="preserve">ciji za zaštitu ličnih podataka </w:t>
      </w:r>
      <w:r w:rsidRPr="00B15DB2">
        <w:rPr>
          <w:rFonts w:ascii="Times New Roman" w:hAnsi="Times New Roman"/>
          <w:sz w:val="24"/>
          <w:szCs w:val="24"/>
          <w:lang w:val="sr-Latn-BA"/>
        </w:rPr>
        <w:t>u Bosni i Hercegovini u roku o</w:t>
      </w:r>
      <w:r w:rsidR="000F37DE" w:rsidRPr="00B15DB2">
        <w:rPr>
          <w:rFonts w:ascii="Times New Roman" w:hAnsi="Times New Roman"/>
          <w:sz w:val="24"/>
          <w:szCs w:val="24"/>
          <w:lang w:val="sr-Latn-BA"/>
        </w:rPr>
        <w:t>d 10 dana od dana dostavljanja O</w:t>
      </w:r>
      <w:r w:rsidRPr="00B15DB2">
        <w:rPr>
          <w:rFonts w:ascii="Times New Roman" w:hAnsi="Times New Roman"/>
          <w:sz w:val="24"/>
          <w:szCs w:val="24"/>
          <w:lang w:val="sr-Latn-BA"/>
        </w:rPr>
        <w:t>dluke.</w:t>
      </w:r>
    </w:p>
    <w:p w:rsidR="004978A7" w:rsidRPr="00B15DB2" w:rsidRDefault="004978A7" w:rsidP="004978A7">
      <w:pPr>
        <w:rPr>
          <w:strike/>
          <w:lang w:val="sr-Latn-BA"/>
        </w:rPr>
      </w:pPr>
    </w:p>
    <w:p w:rsidR="00BE601B" w:rsidRPr="00B15DB2" w:rsidRDefault="00BE601B" w:rsidP="00BE601B">
      <w:pPr>
        <w:rPr>
          <w:b/>
          <w:lang w:val="sr-Latn-BA"/>
        </w:rPr>
      </w:pPr>
    </w:p>
    <w:p w:rsidR="00BE601B" w:rsidRPr="00B15DB2" w:rsidRDefault="00BE601B" w:rsidP="00BE601B">
      <w:pPr>
        <w:rPr>
          <w:b/>
          <w:lang w:val="sr-Latn-BA"/>
        </w:rPr>
      </w:pPr>
      <w:r w:rsidRPr="00B15DB2">
        <w:rPr>
          <w:b/>
          <w:lang w:val="sr-Latn-BA"/>
        </w:rPr>
        <w:t>Dostavljeno:</w:t>
      </w:r>
      <w:r w:rsidR="00082CE3" w:rsidRPr="00B15DB2">
        <w:rPr>
          <w:b/>
          <w:lang w:val="sr-Latn-BA"/>
        </w:rPr>
        <w:t xml:space="preserve">                                                                                                  D I R E K T O R</w:t>
      </w:r>
    </w:p>
    <w:p w:rsidR="00BE601B" w:rsidRPr="00B15DB2" w:rsidRDefault="00BE601B" w:rsidP="00BE601B">
      <w:pPr>
        <w:rPr>
          <w:lang w:val="sr-Latn-BA"/>
        </w:rPr>
      </w:pPr>
    </w:p>
    <w:p w:rsidR="004978A7" w:rsidRPr="00B15DB2" w:rsidRDefault="007741DD" w:rsidP="00BE601B">
      <w:pPr>
        <w:numPr>
          <w:ilvl w:val="0"/>
          <w:numId w:val="6"/>
        </w:numPr>
        <w:rPr>
          <w:lang w:val="sr-Latn-BA"/>
        </w:rPr>
      </w:pPr>
      <w:proofErr w:type="spellStart"/>
      <w:r w:rsidRPr="00B15DB2">
        <w:rPr>
          <w:lang w:val="sr-Latn-BA"/>
        </w:rPr>
        <w:t>Web</w:t>
      </w:r>
      <w:proofErr w:type="spellEnd"/>
      <w:r w:rsidRPr="00B15DB2">
        <w:rPr>
          <w:lang w:val="sr-Latn-BA"/>
        </w:rPr>
        <w:t xml:space="preserve"> </w:t>
      </w:r>
      <w:r w:rsidR="00082CE3" w:rsidRPr="00B15DB2">
        <w:rPr>
          <w:lang w:val="sr-Latn-BA"/>
        </w:rPr>
        <w:t xml:space="preserve">redakciji;                                                                                       </w:t>
      </w:r>
      <w:r w:rsidR="004242CE" w:rsidRPr="00B15DB2">
        <w:rPr>
          <w:lang w:val="sr-Latn-BA"/>
        </w:rPr>
        <w:t>d</w:t>
      </w:r>
      <w:r w:rsidR="00082CE3" w:rsidRPr="00B15DB2">
        <w:rPr>
          <w:lang w:val="sr-Latn-BA"/>
        </w:rPr>
        <w:t>r. Dragoljub Reljić</w:t>
      </w:r>
    </w:p>
    <w:p w:rsidR="004978A7" w:rsidRPr="00B15DB2" w:rsidRDefault="00082CE3" w:rsidP="00BE601B">
      <w:pPr>
        <w:numPr>
          <w:ilvl w:val="0"/>
          <w:numId w:val="6"/>
        </w:numPr>
        <w:rPr>
          <w:lang w:val="sr-Latn-BA"/>
        </w:rPr>
      </w:pPr>
      <w:r w:rsidRPr="00B15DB2">
        <w:rPr>
          <w:lang w:val="sr-Latn-BA"/>
        </w:rPr>
        <w:t>Ponuđaču;</w:t>
      </w:r>
    </w:p>
    <w:p w:rsidR="00BE601B" w:rsidRPr="00B15DB2" w:rsidRDefault="00082CE3" w:rsidP="00F56D0F">
      <w:pPr>
        <w:numPr>
          <w:ilvl w:val="0"/>
          <w:numId w:val="6"/>
        </w:numPr>
        <w:rPr>
          <w:lang w:val="sr-Latn-BA"/>
        </w:rPr>
      </w:pPr>
      <w:r w:rsidRPr="00B15DB2">
        <w:rPr>
          <w:lang w:val="sr-Latn-BA"/>
        </w:rPr>
        <w:t>U spis.</w:t>
      </w:r>
    </w:p>
    <w:p w:rsidR="00BE601B" w:rsidRPr="00B15DB2" w:rsidRDefault="00BE601B" w:rsidP="00F56D0F">
      <w:pPr>
        <w:rPr>
          <w:lang w:val="sr-Latn-BA"/>
        </w:rPr>
      </w:pPr>
    </w:p>
    <w:sectPr w:rsidR="00BE601B" w:rsidRPr="00B15DB2" w:rsidSect="0046400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02" w:right="1133" w:bottom="1560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992" w:rsidRDefault="00AB0992" w:rsidP="00133642">
      <w:r>
        <w:separator/>
      </w:r>
    </w:p>
  </w:endnote>
  <w:endnote w:type="continuationSeparator" w:id="0">
    <w:p w:rsidR="00AB0992" w:rsidRDefault="00AB0992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D70F73">
      <w:rPr>
        <w:sz w:val="20"/>
      </w:rPr>
      <w:t xml:space="preserve">++387 33 </w:t>
    </w:r>
    <w:r>
      <w:rPr>
        <w:sz w:val="20"/>
      </w:rPr>
      <w:t>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802F9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992" w:rsidRDefault="00AB0992" w:rsidP="00133642">
      <w:r>
        <w:separator/>
      </w:r>
    </w:p>
  </w:footnote>
  <w:footnote w:type="continuationSeparator" w:id="0">
    <w:p w:rsidR="00AB0992" w:rsidRDefault="00AB0992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900"/>
      <w:tblW w:w="9045" w:type="dxa"/>
      <w:tblLayout w:type="fixed"/>
      <w:tblLook w:val="0000" w:firstRow="0" w:lastRow="0" w:firstColumn="0" w:lastColumn="0" w:noHBand="0" w:noVBand="0"/>
    </w:tblPr>
    <w:tblGrid>
      <w:gridCol w:w="3719"/>
      <w:gridCol w:w="1328"/>
      <w:gridCol w:w="3998"/>
    </w:tblGrid>
    <w:tr w:rsidR="00464006" w:rsidRPr="00967F78" w:rsidTr="007B6C2E">
      <w:trPr>
        <w:trHeight w:val="1037"/>
      </w:trPr>
      <w:tc>
        <w:tcPr>
          <w:tcW w:w="3719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328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bs-Latn-BA" w:eastAsia="bs-Latn-BA"/>
            </w:rPr>
            <w:drawing>
              <wp:inline distT="0" distB="0" distL="0" distR="0">
                <wp:extent cx="600075" cy="685800"/>
                <wp:effectExtent l="0" t="0" r="9525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9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6F5179"/>
    <w:multiLevelType w:val="hybridMultilevel"/>
    <w:tmpl w:val="9190BB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>
    <w:nsid w:val="254D2722"/>
    <w:multiLevelType w:val="hybridMultilevel"/>
    <w:tmpl w:val="AA96C378"/>
    <w:lvl w:ilvl="0" w:tplc="78BEADD2">
      <w:start w:val="1"/>
      <w:numFmt w:val="upperRoman"/>
      <w:lvlText w:val="%1."/>
      <w:lvlJc w:val="right"/>
      <w:pPr>
        <w:ind w:left="64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362" w:hanging="360"/>
      </w:pPr>
    </w:lvl>
    <w:lvl w:ilvl="2" w:tplc="141A001B" w:tentative="1">
      <w:start w:val="1"/>
      <w:numFmt w:val="lowerRoman"/>
      <w:lvlText w:val="%3."/>
      <w:lvlJc w:val="right"/>
      <w:pPr>
        <w:ind w:left="2082" w:hanging="180"/>
      </w:pPr>
    </w:lvl>
    <w:lvl w:ilvl="3" w:tplc="141A000F" w:tentative="1">
      <w:start w:val="1"/>
      <w:numFmt w:val="decimal"/>
      <w:lvlText w:val="%4."/>
      <w:lvlJc w:val="left"/>
      <w:pPr>
        <w:ind w:left="2802" w:hanging="360"/>
      </w:pPr>
    </w:lvl>
    <w:lvl w:ilvl="4" w:tplc="141A0019" w:tentative="1">
      <w:start w:val="1"/>
      <w:numFmt w:val="lowerLetter"/>
      <w:lvlText w:val="%5."/>
      <w:lvlJc w:val="left"/>
      <w:pPr>
        <w:ind w:left="3522" w:hanging="360"/>
      </w:pPr>
    </w:lvl>
    <w:lvl w:ilvl="5" w:tplc="141A001B" w:tentative="1">
      <w:start w:val="1"/>
      <w:numFmt w:val="lowerRoman"/>
      <w:lvlText w:val="%6."/>
      <w:lvlJc w:val="right"/>
      <w:pPr>
        <w:ind w:left="4242" w:hanging="180"/>
      </w:pPr>
    </w:lvl>
    <w:lvl w:ilvl="6" w:tplc="141A000F" w:tentative="1">
      <w:start w:val="1"/>
      <w:numFmt w:val="decimal"/>
      <w:lvlText w:val="%7."/>
      <w:lvlJc w:val="left"/>
      <w:pPr>
        <w:ind w:left="4962" w:hanging="360"/>
      </w:pPr>
    </w:lvl>
    <w:lvl w:ilvl="7" w:tplc="141A0019" w:tentative="1">
      <w:start w:val="1"/>
      <w:numFmt w:val="lowerLetter"/>
      <w:lvlText w:val="%8."/>
      <w:lvlJc w:val="left"/>
      <w:pPr>
        <w:ind w:left="5682" w:hanging="360"/>
      </w:pPr>
    </w:lvl>
    <w:lvl w:ilvl="8" w:tplc="141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5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6F1C90"/>
    <w:multiLevelType w:val="multilevel"/>
    <w:tmpl w:val="C804E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917338"/>
    <w:multiLevelType w:val="hybridMultilevel"/>
    <w:tmpl w:val="451CCC0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3E42CB"/>
    <w:multiLevelType w:val="hybridMultilevel"/>
    <w:tmpl w:val="2F88C182"/>
    <w:lvl w:ilvl="0" w:tplc="9DD2EF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10"/>
  </w:num>
  <w:num w:numId="9">
    <w:abstractNumId w:val="6"/>
  </w:num>
  <w:num w:numId="10">
    <w:abstractNumId w:val="8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157D2"/>
    <w:rsid w:val="00023246"/>
    <w:rsid w:val="000237DA"/>
    <w:rsid w:val="00056250"/>
    <w:rsid w:val="00060A9E"/>
    <w:rsid w:val="0007514C"/>
    <w:rsid w:val="00082CE3"/>
    <w:rsid w:val="00096127"/>
    <w:rsid w:val="000A37E4"/>
    <w:rsid w:val="000C5B84"/>
    <w:rsid w:val="000D464B"/>
    <w:rsid w:val="000F37DE"/>
    <w:rsid w:val="000F4FB6"/>
    <w:rsid w:val="001003F3"/>
    <w:rsid w:val="001173DF"/>
    <w:rsid w:val="00117548"/>
    <w:rsid w:val="001213ED"/>
    <w:rsid w:val="001219E5"/>
    <w:rsid w:val="00133642"/>
    <w:rsid w:val="001838C1"/>
    <w:rsid w:val="001B69E7"/>
    <w:rsid w:val="001E4F54"/>
    <w:rsid w:val="001F2A1E"/>
    <w:rsid w:val="002156F0"/>
    <w:rsid w:val="002351BA"/>
    <w:rsid w:val="00246E38"/>
    <w:rsid w:val="00266640"/>
    <w:rsid w:val="0029185B"/>
    <w:rsid w:val="00291B34"/>
    <w:rsid w:val="00292849"/>
    <w:rsid w:val="00296339"/>
    <w:rsid w:val="00297490"/>
    <w:rsid w:val="00325BD6"/>
    <w:rsid w:val="0033579A"/>
    <w:rsid w:val="003401E4"/>
    <w:rsid w:val="00362D8B"/>
    <w:rsid w:val="00366B23"/>
    <w:rsid w:val="00380A8E"/>
    <w:rsid w:val="00397D72"/>
    <w:rsid w:val="003A4B5F"/>
    <w:rsid w:val="003C36E1"/>
    <w:rsid w:val="003E5C41"/>
    <w:rsid w:val="003E7D8B"/>
    <w:rsid w:val="003F37BF"/>
    <w:rsid w:val="003F7BFE"/>
    <w:rsid w:val="00415245"/>
    <w:rsid w:val="004242CE"/>
    <w:rsid w:val="004329BA"/>
    <w:rsid w:val="00450252"/>
    <w:rsid w:val="00464006"/>
    <w:rsid w:val="00473706"/>
    <w:rsid w:val="00482685"/>
    <w:rsid w:val="00483AD4"/>
    <w:rsid w:val="00487CA8"/>
    <w:rsid w:val="00487FBE"/>
    <w:rsid w:val="004978A7"/>
    <w:rsid w:val="00497A15"/>
    <w:rsid w:val="004C2D56"/>
    <w:rsid w:val="004C6B1C"/>
    <w:rsid w:val="004D278E"/>
    <w:rsid w:val="004E19BD"/>
    <w:rsid w:val="004E3DF5"/>
    <w:rsid w:val="004F0D44"/>
    <w:rsid w:val="0054062D"/>
    <w:rsid w:val="00571F40"/>
    <w:rsid w:val="00572F7D"/>
    <w:rsid w:val="00575072"/>
    <w:rsid w:val="00595B1C"/>
    <w:rsid w:val="005D0315"/>
    <w:rsid w:val="005D2703"/>
    <w:rsid w:val="005D73C3"/>
    <w:rsid w:val="005F38A3"/>
    <w:rsid w:val="0060516B"/>
    <w:rsid w:val="0061751A"/>
    <w:rsid w:val="0063198F"/>
    <w:rsid w:val="00644483"/>
    <w:rsid w:val="00645F81"/>
    <w:rsid w:val="00671852"/>
    <w:rsid w:val="00692D4A"/>
    <w:rsid w:val="006A03F7"/>
    <w:rsid w:val="006A5912"/>
    <w:rsid w:val="006E2482"/>
    <w:rsid w:val="006E47EB"/>
    <w:rsid w:val="006E562C"/>
    <w:rsid w:val="0070035B"/>
    <w:rsid w:val="007063FD"/>
    <w:rsid w:val="007340DE"/>
    <w:rsid w:val="00742A80"/>
    <w:rsid w:val="00746965"/>
    <w:rsid w:val="007741DD"/>
    <w:rsid w:val="00791044"/>
    <w:rsid w:val="007B6C2E"/>
    <w:rsid w:val="008175BD"/>
    <w:rsid w:val="0084417C"/>
    <w:rsid w:val="00845273"/>
    <w:rsid w:val="00851F7B"/>
    <w:rsid w:val="00856AF8"/>
    <w:rsid w:val="00856B41"/>
    <w:rsid w:val="00867873"/>
    <w:rsid w:val="008D1827"/>
    <w:rsid w:val="008D1C0F"/>
    <w:rsid w:val="008F1FCA"/>
    <w:rsid w:val="00934BC6"/>
    <w:rsid w:val="00936402"/>
    <w:rsid w:val="00962DB2"/>
    <w:rsid w:val="00967EA3"/>
    <w:rsid w:val="00967F78"/>
    <w:rsid w:val="00971758"/>
    <w:rsid w:val="00975B66"/>
    <w:rsid w:val="00975D28"/>
    <w:rsid w:val="009803FC"/>
    <w:rsid w:val="009C7C9B"/>
    <w:rsid w:val="009E2FC7"/>
    <w:rsid w:val="009F20B2"/>
    <w:rsid w:val="009F67B8"/>
    <w:rsid w:val="00A1027C"/>
    <w:rsid w:val="00A24CBC"/>
    <w:rsid w:val="00A3588C"/>
    <w:rsid w:val="00A43BC3"/>
    <w:rsid w:val="00A44DBC"/>
    <w:rsid w:val="00A821CC"/>
    <w:rsid w:val="00AA2939"/>
    <w:rsid w:val="00AB0992"/>
    <w:rsid w:val="00AD0FBA"/>
    <w:rsid w:val="00AD37D0"/>
    <w:rsid w:val="00B15DB2"/>
    <w:rsid w:val="00B23212"/>
    <w:rsid w:val="00B30B6C"/>
    <w:rsid w:val="00B3315D"/>
    <w:rsid w:val="00B46FB9"/>
    <w:rsid w:val="00B47295"/>
    <w:rsid w:val="00B54D69"/>
    <w:rsid w:val="00B802F9"/>
    <w:rsid w:val="00B92AF4"/>
    <w:rsid w:val="00BB1198"/>
    <w:rsid w:val="00BC2AC4"/>
    <w:rsid w:val="00BD2151"/>
    <w:rsid w:val="00BE601B"/>
    <w:rsid w:val="00BF0BE8"/>
    <w:rsid w:val="00BF19AD"/>
    <w:rsid w:val="00BF2093"/>
    <w:rsid w:val="00BF2925"/>
    <w:rsid w:val="00C17E0C"/>
    <w:rsid w:val="00C20835"/>
    <w:rsid w:val="00C238E5"/>
    <w:rsid w:val="00C32A47"/>
    <w:rsid w:val="00C35C89"/>
    <w:rsid w:val="00C43E83"/>
    <w:rsid w:val="00C61C82"/>
    <w:rsid w:val="00C7705B"/>
    <w:rsid w:val="00C96014"/>
    <w:rsid w:val="00CA36AF"/>
    <w:rsid w:val="00CA7912"/>
    <w:rsid w:val="00D0707F"/>
    <w:rsid w:val="00D11EEC"/>
    <w:rsid w:val="00D27CE3"/>
    <w:rsid w:val="00D61825"/>
    <w:rsid w:val="00D70F73"/>
    <w:rsid w:val="00D716D8"/>
    <w:rsid w:val="00D907A3"/>
    <w:rsid w:val="00DB2490"/>
    <w:rsid w:val="00DD3E17"/>
    <w:rsid w:val="00DD43B8"/>
    <w:rsid w:val="00DD5607"/>
    <w:rsid w:val="00DE4A16"/>
    <w:rsid w:val="00E06303"/>
    <w:rsid w:val="00E10656"/>
    <w:rsid w:val="00E12154"/>
    <w:rsid w:val="00E23820"/>
    <w:rsid w:val="00E3101C"/>
    <w:rsid w:val="00E31CD2"/>
    <w:rsid w:val="00E34337"/>
    <w:rsid w:val="00E35282"/>
    <w:rsid w:val="00E66162"/>
    <w:rsid w:val="00E66813"/>
    <w:rsid w:val="00E93482"/>
    <w:rsid w:val="00E96411"/>
    <w:rsid w:val="00EB27D6"/>
    <w:rsid w:val="00ED2FF1"/>
    <w:rsid w:val="00EF1D1D"/>
    <w:rsid w:val="00F22F72"/>
    <w:rsid w:val="00F26732"/>
    <w:rsid w:val="00F274AF"/>
    <w:rsid w:val="00F52FE9"/>
    <w:rsid w:val="00F544EF"/>
    <w:rsid w:val="00F56D0F"/>
    <w:rsid w:val="00F7357A"/>
    <w:rsid w:val="00FA2195"/>
    <w:rsid w:val="00FA453B"/>
    <w:rsid w:val="00FC4187"/>
    <w:rsid w:val="00FF6C92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6ADB1E-0F1D-4AF1-9D70-47FFB8075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Heading2">
    <w:name w:val="heading 2"/>
    <w:basedOn w:val="Normal"/>
    <w:link w:val="Heading2Char"/>
    <w:uiPriority w:val="9"/>
    <w:qFormat/>
    <w:rsid w:val="00CA7912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A7912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CA7912"/>
    <w:pPr>
      <w:spacing w:before="100" w:beforeAutospacing="1" w:after="100" w:afterAutospacing="1"/>
    </w:pPr>
    <w:rPr>
      <w:lang w:val="en-GB" w:eastAsia="en-GB"/>
    </w:rPr>
  </w:style>
  <w:style w:type="paragraph" w:styleId="ListParagraph">
    <w:name w:val="List Paragraph"/>
    <w:basedOn w:val="Normal"/>
    <w:uiPriority w:val="34"/>
    <w:qFormat/>
    <w:rsid w:val="004E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8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7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8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03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063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88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Željka Vasković</cp:lastModifiedBy>
  <cp:revision>5</cp:revision>
  <cp:lastPrinted>2020-09-02T10:08:00Z</cp:lastPrinted>
  <dcterms:created xsi:type="dcterms:W3CDTF">2022-09-27T10:21:00Z</dcterms:created>
  <dcterms:modified xsi:type="dcterms:W3CDTF">2022-09-27T13:45:00Z</dcterms:modified>
</cp:coreProperties>
</file>