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5D4" w:rsidRDefault="002058CA" w:rsidP="00FB1358">
      <w:r>
        <w:t xml:space="preserve">Sarajevo, </w:t>
      </w:r>
      <w:r w:rsidR="001F5EE7">
        <w:t>0</w:t>
      </w:r>
      <w:r w:rsidR="000A3A2F">
        <w:t>3</w:t>
      </w:r>
      <w:r>
        <w:t>.</w:t>
      </w:r>
      <w:r w:rsidR="001F5EE7">
        <w:t>0</w:t>
      </w:r>
      <w:r w:rsidR="000006BD">
        <w:t>9</w:t>
      </w:r>
      <w:r>
        <w:t>.</w:t>
      </w:r>
      <w:r w:rsidR="00B50C19">
        <w:t xml:space="preserve"> </w:t>
      </w:r>
      <w:r>
        <w:t>2025.</w:t>
      </w:r>
    </w:p>
    <w:p w:rsidR="00F4743B" w:rsidRDefault="00F4743B" w:rsidP="00FB1358"/>
    <w:p w:rsidR="00F4743B" w:rsidRDefault="00F4743B" w:rsidP="00FB1358"/>
    <w:p w:rsidR="00432A37" w:rsidRDefault="00432A37" w:rsidP="00FB1358"/>
    <w:p w:rsidR="00DE218E" w:rsidRDefault="00A218C5" w:rsidP="00DE218E">
      <w:pPr>
        <w:rPr>
          <w:b/>
        </w:rPr>
      </w:pPr>
      <w:r>
        <w:rPr>
          <w:b/>
        </w:rPr>
        <w:t>Udruženje sekretara Osnovnih i srednjih škola Republike Srpske</w:t>
      </w:r>
    </w:p>
    <w:p w:rsidR="00A218C5" w:rsidRDefault="00A218C5" w:rsidP="00DE218E">
      <w:pPr>
        <w:rPr>
          <w:rStyle w:val="Hyperlink"/>
        </w:rPr>
      </w:pPr>
      <w:r>
        <w:rPr>
          <w:b/>
        </w:rPr>
        <w:t xml:space="preserve">E- mail: </w:t>
      </w:r>
      <w:hyperlink r:id="rId8" w:history="1">
        <w:r w:rsidRPr="005B41B9">
          <w:rPr>
            <w:rStyle w:val="Hyperlink"/>
          </w:rPr>
          <w:t>udruženjesekretaraossrs@gmail.com</w:t>
        </w:r>
      </w:hyperlink>
      <w:r w:rsidR="00671CA1">
        <w:rPr>
          <w:rStyle w:val="Hyperlink"/>
        </w:rPr>
        <w:t xml:space="preserve"> </w:t>
      </w:r>
    </w:p>
    <w:p w:rsidR="00F4743B" w:rsidRDefault="00F4743B" w:rsidP="00DE218E"/>
    <w:p w:rsidR="00496BC8" w:rsidRDefault="00496BC8" w:rsidP="00DE218E"/>
    <w:p w:rsidR="00496BC8" w:rsidRDefault="00496BC8" w:rsidP="00496BC8">
      <w:r w:rsidRPr="009C73E9">
        <w:rPr>
          <w:b/>
        </w:rPr>
        <w:t>PREDMET</w:t>
      </w:r>
      <w:r>
        <w:t>: Imenovanje službenika za zaš</w:t>
      </w:r>
      <w:r w:rsidR="00FE38B1">
        <w:t xml:space="preserve">titu ličnih podataka, odgovor </w:t>
      </w:r>
      <w:r>
        <w:t xml:space="preserve">–  </w:t>
      </w:r>
      <w:r>
        <w:rPr>
          <w:i/>
        </w:rPr>
        <w:t>dostavlja</w:t>
      </w:r>
      <w:r w:rsidRPr="009C73E9">
        <w:rPr>
          <w:i/>
        </w:rPr>
        <w:t xml:space="preserve"> se</w:t>
      </w:r>
      <w:r>
        <w:t>,</w:t>
      </w:r>
    </w:p>
    <w:p w:rsidR="00496BC8" w:rsidRDefault="00A218C5" w:rsidP="00496BC8">
      <w:r w:rsidRPr="00A218C5">
        <w:rPr>
          <w:b/>
        </w:rPr>
        <w:t>Veza</w:t>
      </w:r>
      <w:r>
        <w:t>: Vaš akt b</w:t>
      </w:r>
      <w:r w:rsidR="001F5EE7">
        <w:t>roj 17/25 od 29.08.2025.</w:t>
      </w:r>
    </w:p>
    <w:p w:rsidR="00F4743B" w:rsidRDefault="00F4743B" w:rsidP="00496BC8"/>
    <w:p w:rsidR="00A218C5" w:rsidRDefault="00A218C5" w:rsidP="00496BC8">
      <w:pPr>
        <w:jc w:val="both"/>
      </w:pPr>
      <w:r>
        <w:t>Vašim aktom</w:t>
      </w:r>
      <w:r w:rsidR="001F5EE7">
        <w:t>,</w:t>
      </w:r>
      <w:r>
        <w:t xml:space="preserve"> broj i datum veze</w:t>
      </w:r>
      <w:r w:rsidR="001F5EE7">
        <w:t>,</w:t>
      </w:r>
      <w:r>
        <w:t xml:space="preserve"> dostavi</w:t>
      </w:r>
      <w:r w:rsidR="00F4743B">
        <w:t>li ste zahtjev za tumačenje – i</w:t>
      </w:r>
      <w:r>
        <w:t>menovanje službenika za zaštitu ličnih podataka</w:t>
      </w:r>
      <w:r w:rsidR="000006BD">
        <w:t xml:space="preserve"> </w:t>
      </w:r>
      <w:r>
        <w:t>u školama.</w:t>
      </w:r>
    </w:p>
    <w:p w:rsidR="0006682A" w:rsidRDefault="00A218C5" w:rsidP="00496BC8">
      <w:pPr>
        <w:jc w:val="both"/>
      </w:pPr>
      <w:r>
        <w:t xml:space="preserve">U </w:t>
      </w:r>
      <w:r w:rsidR="00A04CD0">
        <w:t>zahtjev</w:t>
      </w:r>
      <w:r>
        <w:t>u je navedeno</w:t>
      </w:r>
      <w:r w:rsidR="00A04CD0">
        <w:t xml:space="preserve">: </w:t>
      </w:r>
    </w:p>
    <w:p w:rsidR="00A04CD0" w:rsidRPr="00A04CD0" w:rsidRDefault="0006682A" w:rsidP="00496BC8">
      <w:pPr>
        <w:jc w:val="both"/>
        <w:rPr>
          <w:i/>
        </w:rPr>
      </w:pPr>
      <w:r>
        <w:t>„</w:t>
      </w:r>
      <w:r w:rsidRPr="0006682A">
        <w:rPr>
          <w:i/>
        </w:rPr>
        <w:t>Obraćamo Vam se u vezi sa dopisom Ministarstva prosvjete i kulture, kojim se prema dopisu Agencije za zaštitu ličnih podtaka, od svih osnovnih i srednjih škola, traži imenovanje službenika za zaštitu ličnih podataka, u skladu sa Zakonom.</w:t>
      </w:r>
      <w:r>
        <w:t xml:space="preserve"> </w:t>
      </w:r>
      <w:r w:rsidR="00A04CD0" w:rsidRPr="00A04CD0">
        <w:rPr>
          <w:i/>
        </w:rPr>
        <w:t>I</w:t>
      </w:r>
      <w:r w:rsidR="00A218C5" w:rsidRPr="00A04CD0">
        <w:rPr>
          <w:i/>
        </w:rPr>
        <w:t>majući u vidu specifičnost obrazovnih ustanova gdje veliki broj zaposelnih</w:t>
      </w:r>
      <w:r w:rsidR="00A04CD0">
        <w:rPr>
          <w:i/>
        </w:rPr>
        <w:t xml:space="preserve"> </w:t>
      </w:r>
      <w:r w:rsidR="00A218C5" w:rsidRPr="00A04CD0">
        <w:rPr>
          <w:i/>
        </w:rPr>
        <w:t>(nastavnici, stručni saradnici</w:t>
      </w:r>
      <w:r>
        <w:rPr>
          <w:i/>
        </w:rPr>
        <w:t>, administ</w:t>
      </w:r>
      <w:r w:rsidR="00A04CD0" w:rsidRPr="00A04CD0">
        <w:rPr>
          <w:i/>
        </w:rPr>
        <w:t>r</w:t>
      </w:r>
      <w:r>
        <w:rPr>
          <w:i/>
        </w:rPr>
        <w:t>a</w:t>
      </w:r>
      <w:r w:rsidR="00A04CD0" w:rsidRPr="00A04CD0">
        <w:rPr>
          <w:i/>
        </w:rPr>
        <w:t>tivno osoblje i organi upravljanja) u svom radu obrađuju lične podatake učenika, roditelja i zaposlenih, molimo vas za tumačenje uzimajući u ob</w:t>
      </w:r>
      <w:r w:rsidR="00A04CD0">
        <w:rPr>
          <w:i/>
        </w:rPr>
        <w:t>zir potrebne kvalifikacije, ne</w:t>
      </w:r>
      <w:r w:rsidR="00A04CD0" w:rsidRPr="00A04CD0">
        <w:rPr>
          <w:i/>
        </w:rPr>
        <w:t>zavisnost u radu</w:t>
      </w:r>
      <w:r w:rsidR="00A04CD0">
        <w:rPr>
          <w:i/>
        </w:rPr>
        <w:t>,</w:t>
      </w:r>
      <w:r w:rsidR="00A04CD0" w:rsidRPr="00A04CD0">
        <w:rPr>
          <w:i/>
        </w:rPr>
        <w:t xml:space="preserve"> potencijallna ograničenja i sukob interesa.</w:t>
      </w:r>
    </w:p>
    <w:p w:rsidR="00A04CD0" w:rsidRPr="00A04CD0" w:rsidRDefault="00A04CD0" w:rsidP="00A04CD0">
      <w:pPr>
        <w:pStyle w:val="ListParagraph"/>
        <w:numPr>
          <w:ilvl w:val="0"/>
          <w:numId w:val="17"/>
        </w:numPr>
        <w:jc w:val="both"/>
        <w:rPr>
          <w:i/>
        </w:rPr>
      </w:pPr>
      <w:r w:rsidRPr="00A04CD0">
        <w:rPr>
          <w:i/>
        </w:rPr>
        <w:t>Da l</w:t>
      </w:r>
      <w:r w:rsidR="0006682A">
        <w:rPr>
          <w:i/>
        </w:rPr>
        <w:t>i sekretari škola, koji u okvir</w:t>
      </w:r>
      <w:r w:rsidRPr="00A04CD0">
        <w:rPr>
          <w:i/>
        </w:rPr>
        <w:t>u svojih redovnih radnih zadataka neposredno obrađuju lične podatke zaposlenih i učenika, mogu biti imenovani za službenika za zaštitu ličnih podataka u školi?</w:t>
      </w:r>
    </w:p>
    <w:p w:rsidR="00A04CD0" w:rsidRPr="00A04CD0" w:rsidRDefault="00A04CD0" w:rsidP="00A04CD0">
      <w:pPr>
        <w:pStyle w:val="ListParagraph"/>
        <w:numPr>
          <w:ilvl w:val="0"/>
          <w:numId w:val="17"/>
        </w:numPr>
        <w:jc w:val="both"/>
        <w:rPr>
          <w:i/>
        </w:rPr>
      </w:pPr>
      <w:r w:rsidRPr="00A04CD0">
        <w:rPr>
          <w:i/>
        </w:rPr>
        <w:t>Ko se smatra u sukobu interesa u kontekstu obavljanja funkcije službenika za zaštitu ličnih podataka u školama?</w:t>
      </w:r>
    </w:p>
    <w:p w:rsidR="00A04CD0" w:rsidRDefault="00A04CD0" w:rsidP="00F4743B">
      <w:pPr>
        <w:pStyle w:val="ListParagraph"/>
        <w:numPr>
          <w:ilvl w:val="0"/>
          <w:numId w:val="17"/>
        </w:numPr>
        <w:jc w:val="both"/>
        <w:rPr>
          <w:i/>
        </w:rPr>
      </w:pPr>
      <w:r w:rsidRPr="00A04CD0">
        <w:rPr>
          <w:i/>
        </w:rPr>
        <w:t>Ko</w:t>
      </w:r>
      <w:r w:rsidR="008C3614">
        <w:rPr>
          <w:i/>
        </w:rPr>
        <w:t xml:space="preserve"> može biti imenovan za službenik</w:t>
      </w:r>
      <w:r w:rsidRPr="00A04CD0">
        <w:rPr>
          <w:i/>
        </w:rPr>
        <w:t>a za zaštitu ličnih podataka u školi?“</w:t>
      </w:r>
    </w:p>
    <w:p w:rsidR="00F4743B" w:rsidRPr="00F4743B" w:rsidRDefault="00F4743B" w:rsidP="00F4743B">
      <w:pPr>
        <w:pStyle w:val="ListParagraph"/>
        <w:jc w:val="both"/>
        <w:rPr>
          <w:i/>
        </w:rPr>
      </w:pPr>
    </w:p>
    <w:p w:rsidR="00A04CD0" w:rsidRDefault="00A04CD0" w:rsidP="00A04CD0">
      <w:pPr>
        <w:jc w:val="both"/>
      </w:pPr>
      <w:r>
        <w:t xml:space="preserve">U </w:t>
      </w:r>
      <w:r w:rsidR="000006BD">
        <w:t>vezi sa navedenim</w:t>
      </w:r>
      <w:r w:rsidR="001F5EE7">
        <w:t xml:space="preserve"> dostavljamo sl</w:t>
      </w:r>
      <w:r>
        <w:t>jedeći :</w:t>
      </w:r>
    </w:p>
    <w:p w:rsidR="00F4743B" w:rsidRDefault="00F4743B" w:rsidP="00A04CD0">
      <w:pPr>
        <w:jc w:val="both"/>
      </w:pPr>
    </w:p>
    <w:p w:rsidR="00A04CD0" w:rsidRPr="001F5EE7" w:rsidRDefault="00A04CD0" w:rsidP="00F4743B">
      <w:pPr>
        <w:jc w:val="center"/>
        <w:rPr>
          <w:b/>
        </w:rPr>
      </w:pPr>
      <w:r w:rsidRPr="001F5EE7">
        <w:rPr>
          <w:b/>
        </w:rPr>
        <w:t>O D G O V O R</w:t>
      </w:r>
    </w:p>
    <w:p w:rsidR="00F4743B" w:rsidRDefault="00F4743B" w:rsidP="00F4743B">
      <w:pPr>
        <w:jc w:val="center"/>
      </w:pPr>
    </w:p>
    <w:p w:rsidR="00EA57D2" w:rsidRDefault="0006682A" w:rsidP="00EA57D2">
      <w:pPr>
        <w:jc w:val="both"/>
      </w:pPr>
      <w:r>
        <w:t>Iz vaš</w:t>
      </w:r>
      <w:r w:rsidR="007606A6">
        <w:t>eg</w:t>
      </w:r>
      <w:r w:rsidR="003316C6">
        <w:t xml:space="preserve"> akta je jasno da</w:t>
      </w:r>
      <w:r>
        <w:t xml:space="preserve"> ste zaprimili zahtjev za imenovanje službenika za zaštitu ličnih podataka u školama.</w:t>
      </w:r>
      <w:r w:rsidR="001F5EE7">
        <w:t xml:space="preserve"> </w:t>
      </w:r>
      <w:r w:rsidR="007606A6">
        <w:t>U pozivu za imenovanje</w:t>
      </w:r>
      <w:r w:rsidR="001F5EE7">
        <w:t xml:space="preserve"> </w:t>
      </w:r>
      <w:r w:rsidR="00EA57D2">
        <w:t>jasno</w:t>
      </w:r>
      <w:r w:rsidR="007606A6">
        <w:t xml:space="preserve"> je</w:t>
      </w:r>
      <w:r w:rsidR="00EA57D2">
        <w:t xml:space="preserve"> naznačeno „</w:t>
      </w:r>
      <w:r w:rsidR="00EA57D2" w:rsidRPr="00EA57D2">
        <w:rPr>
          <w:i/>
        </w:rPr>
        <w:t xml:space="preserve">Prije imenovanja službenika za zaštitu podataka potrebno je utvrditi hoće li radno mjesto koje službenik obavlja dovesti službenika za zaštitu podataka u sukob interesa: to su uvijek rukovodeća mjesta kao što su direktori, pomoćnici i gotovo uvijek radna mjesta kao što su šefovi odsjeka, službi i sl. Imenovanja koja nisu u skladu s prethodno navedenim članovima smatrat će se kršenjem Zakona.“ </w:t>
      </w:r>
      <w:r w:rsidR="00C0157F">
        <w:t>Dakle</w:t>
      </w:r>
      <w:r w:rsidR="00CF4850">
        <w:t xml:space="preserve">, nesumnjivo je </w:t>
      </w:r>
      <w:r w:rsidR="008A6723">
        <w:t>da bi imenovanje sekretara škole</w:t>
      </w:r>
      <w:r w:rsidR="00FB7929">
        <w:t>,</w:t>
      </w:r>
      <w:r w:rsidR="00EA57D2">
        <w:t xml:space="preserve"> kao službenika za zaštitu ličnih podataka</w:t>
      </w:r>
      <w:r w:rsidR="00FB7929">
        <w:t>,</w:t>
      </w:r>
      <w:r w:rsidR="008A6723">
        <w:t xml:space="preserve"> istog</w:t>
      </w:r>
      <w:r w:rsidR="00F4743B">
        <w:t xml:space="preserve"> dovelo u sukob in</w:t>
      </w:r>
      <w:r w:rsidR="00EA57D2">
        <w:t>t</w:t>
      </w:r>
      <w:r w:rsidR="00F4743B">
        <w:t>e</w:t>
      </w:r>
      <w:r w:rsidR="00CF4850">
        <w:t xml:space="preserve">resa, zbog specifičnosti poslova koje obavlja. </w:t>
      </w:r>
      <w:r w:rsidR="00EA57D2">
        <w:t>Suština poslova službenika za zaštitu li</w:t>
      </w:r>
      <w:r w:rsidR="00D44F36">
        <w:t>čnih podataka je da savjetuju ru</w:t>
      </w:r>
      <w:r w:rsidR="00EA57D2">
        <w:t xml:space="preserve">kovodstvo kontrolora i zaposlene koji obrađuju lične podatke </w:t>
      </w:r>
      <w:r w:rsidR="00F4743B">
        <w:t>o njihovim obavezama iz Z</w:t>
      </w:r>
      <w:r w:rsidR="00EA57D2">
        <w:t>akona</w:t>
      </w:r>
      <w:r w:rsidR="00F4743B">
        <w:t xml:space="preserve"> o zaštiti ličnih podataka</w:t>
      </w:r>
      <w:r w:rsidR="00EA57D2">
        <w:t xml:space="preserve"> i drugih zakona kojima je regulisana obrada ličnih podataka</w:t>
      </w:r>
      <w:r w:rsidR="00DD373B">
        <w:t>,</w:t>
      </w:r>
      <w:r w:rsidR="00EA57D2">
        <w:t xml:space="preserve"> te da izvršava druge dužnosti u skladu sa članom 41. Zakona.</w:t>
      </w:r>
    </w:p>
    <w:p w:rsidR="00BA7ABC" w:rsidRDefault="00BA7ABC" w:rsidP="00EA57D2">
      <w:pPr>
        <w:jc w:val="both"/>
      </w:pPr>
    </w:p>
    <w:p w:rsidR="00BA7ABC" w:rsidRDefault="00C0157F" w:rsidP="00EA57D2">
      <w:pPr>
        <w:jc w:val="both"/>
      </w:pPr>
      <w:r>
        <w:t>Shodno navedenom</w:t>
      </w:r>
      <w:r w:rsidR="00EA57D2">
        <w:t>, ukoliko izuzmemo rukovodeća radna mjesta</w:t>
      </w:r>
      <w:r w:rsidR="00DD373B">
        <w:t>,</w:t>
      </w:r>
      <w:r w:rsidR="00990E90">
        <w:t xml:space="preserve"> te</w:t>
      </w:r>
      <w:r w:rsidR="00CF4850">
        <w:t xml:space="preserve"> specifi</w:t>
      </w:r>
      <w:r w:rsidR="00DD373B">
        <w:t>č</w:t>
      </w:r>
      <w:r w:rsidR="00CF4850">
        <w:t>nosti radnog mjesta sekretara,</w:t>
      </w:r>
      <w:r w:rsidR="007606A6">
        <w:t xml:space="preserve"> za službenika za zaštitu ličnih podataka u školi mogu biti imenovani zaposleni na drugim radnim mjestima</w:t>
      </w:r>
      <w:r w:rsidR="00DD373B">
        <w:t xml:space="preserve">. </w:t>
      </w:r>
      <w:r w:rsidR="00227E69">
        <w:t xml:space="preserve">To </w:t>
      </w:r>
      <w:r w:rsidR="00990E90">
        <w:t>su zaposleni</w:t>
      </w:r>
      <w:r w:rsidR="007606A6">
        <w:t xml:space="preserve"> iz administrativnog osoblja,</w:t>
      </w:r>
      <w:r w:rsidR="00146321" w:rsidRPr="00146321">
        <w:t xml:space="preserve"> </w:t>
      </w:r>
      <w:r w:rsidR="00146321">
        <w:t xml:space="preserve">koji imaju određene </w:t>
      </w:r>
      <w:r w:rsidR="00990E90">
        <w:t>stručne kvalifikacije</w:t>
      </w:r>
      <w:r w:rsidR="00DD373B">
        <w:t>,</w:t>
      </w:r>
      <w:r w:rsidR="00990E90">
        <w:t xml:space="preserve"> te da mogu</w:t>
      </w:r>
      <w:r w:rsidR="00146321">
        <w:t xml:space="preserve"> razumjeti procese obrade ličnih podataka u školi, zatim nas</w:t>
      </w:r>
      <w:r w:rsidR="00990E90">
        <w:t>tavnici, pedagozi i sl.</w:t>
      </w:r>
    </w:p>
    <w:p w:rsidR="007B6B65" w:rsidRDefault="007B6B65" w:rsidP="007B6B65">
      <w:pPr>
        <w:jc w:val="both"/>
      </w:pPr>
      <w:r>
        <w:lastRenderedPageBreak/>
        <w:t>Treba imati u vidu da se kao službenik za zaštitu ličnih podataka može angažovati i neko lice koje nije zaposleno u školi</w:t>
      </w:r>
      <w:r w:rsidR="00DD373B">
        <w:t>,</w:t>
      </w:r>
      <w:r>
        <w:t xml:space="preserve"> te da jedno lice može biti službenik za zaštitu ličnih podataka u više škola.</w:t>
      </w:r>
    </w:p>
    <w:p w:rsidR="007B6B65" w:rsidRDefault="007B6B65" w:rsidP="007B6B65">
      <w:pPr>
        <w:jc w:val="both"/>
      </w:pPr>
    </w:p>
    <w:p w:rsidR="006D2823" w:rsidRDefault="007B6B65" w:rsidP="00EA57D2">
      <w:pPr>
        <w:jc w:val="both"/>
      </w:pPr>
      <w:r>
        <w:t>Smjernica</w:t>
      </w:r>
      <w:r w:rsidR="006D2823">
        <w:t xml:space="preserve"> </w:t>
      </w:r>
      <w:r>
        <w:t>o službenicima za zaštitu ličnih podataka R</w:t>
      </w:r>
      <w:r w:rsidR="006D2823">
        <w:t xml:space="preserve">adne grupe </w:t>
      </w:r>
      <w:r w:rsidR="00A5713D">
        <w:t xml:space="preserve">za zaštitu ličnih podataka </w:t>
      </w:r>
      <w:r>
        <w:t xml:space="preserve">iz člana </w:t>
      </w:r>
      <w:r w:rsidR="006D2823">
        <w:t xml:space="preserve">29. </w:t>
      </w:r>
      <w:r w:rsidR="009D459F">
        <w:t>sukob in</w:t>
      </w:r>
      <w:r>
        <w:t>t</w:t>
      </w:r>
      <w:r w:rsidR="009D459F">
        <w:t>e</w:t>
      </w:r>
      <w:r>
        <w:t>resa tumači na sljedeći način:</w:t>
      </w:r>
    </w:p>
    <w:p w:rsidR="007B6B65" w:rsidRDefault="007B6B65" w:rsidP="00EA57D2">
      <w:pPr>
        <w:jc w:val="both"/>
      </w:pPr>
    </w:p>
    <w:p w:rsidR="00EA57D2" w:rsidRPr="006D2823" w:rsidRDefault="006D2823" w:rsidP="00EA57D2">
      <w:pPr>
        <w:jc w:val="both"/>
        <w:rPr>
          <w:i/>
        </w:rPr>
      </w:pPr>
      <w:r>
        <w:rPr>
          <w:i/>
        </w:rPr>
        <w:t>„</w:t>
      </w:r>
      <w:r w:rsidRPr="006D2823">
        <w:rPr>
          <w:i/>
        </w:rPr>
        <w:t xml:space="preserve">Nepisano je pravilo da radna mjesta koja mogu biti u sukobu interesa u okviru organizacije mogu biti položaji u višem rukovodstvu (kao što su predsjednik uprave, direktor poslovanja, direktor </w:t>
      </w:r>
      <w:proofErr w:type="spellStart"/>
      <w:r w:rsidRPr="006D2823">
        <w:rPr>
          <w:i/>
        </w:rPr>
        <w:t>finan</w:t>
      </w:r>
      <w:r w:rsidR="00DD373B">
        <w:rPr>
          <w:i/>
        </w:rPr>
        <w:t>s</w:t>
      </w:r>
      <w:r w:rsidRPr="006D2823">
        <w:rPr>
          <w:i/>
        </w:rPr>
        <w:t>ija</w:t>
      </w:r>
      <w:proofErr w:type="spellEnd"/>
      <w:r w:rsidRPr="006D2823">
        <w:rPr>
          <w:i/>
        </w:rPr>
        <w:t xml:space="preserve">, glavni medicinski službenik, voditelj odjela za marketing, voditelj ljudskih resursa ili voditelj odjela za informacijsku tehnologiju), ali i niže uloge u hijerarhijskoj strukturi organizacije ako takvi položaji ili uloge podrazumijevaju utvrđivanje svrhe i načina obrade </w:t>
      </w:r>
      <w:r w:rsidR="00A06956">
        <w:rPr>
          <w:i/>
        </w:rPr>
        <w:t>lič</w:t>
      </w:r>
      <w:bookmarkStart w:id="0" w:name="_GoBack"/>
      <w:bookmarkEnd w:id="0"/>
      <w:r w:rsidR="00A06956">
        <w:rPr>
          <w:i/>
        </w:rPr>
        <w:t xml:space="preserve">nih </w:t>
      </w:r>
      <w:r w:rsidRPr="006D2823">
        <w:rPr>
          <w:i/>
        </w:rPr>
        <w:t>podataka. Osim toga, sukob interesa može nastati, na primjer, ako se od vanjskog službenika za zaštitu podataka zatraži da pred sudovima predstavlja voditelja obrade ili izvršitelja obrade u slučajevima koji uključuju pitanja zaštite</w:t>
      </w:r>
      <w:r>
        <w:rPr>
          <w:i/>
        </w:rPr>
        <w:t>“</w:t>
      </w:r>
    </w:p>
    <w:p w:rsidR="006D2823" w:rsidRPr="006D2823" w:rsidRDefault="006D2823" w:rsidP="00EA57D2">
      <w:pPr>
        <w:jc w:val="both"/>
        <w:rPr>
          <w:i/>
        </w:rPr>
      </w:pPr>
    </w:p>
    <w:p w:rsidR="00496BC8" w:rsidRDefault="00496BC8" w:rsidP="00496BC8">
      <w:r>
        <w:t>S poštovanjem,</w:t>
      </w:r>
    </w:p>
    <w:p w:rsidR="002058CA" w:rsidRDefault="002058CA" w:rsidP="00DE218E"/>
    <w:p w:rsidR="00E1578E" w:rsidRPr="00585E85" w:rsidRDefault="00E1578E" w:rsidP="00E1578E">
      <w:pPr>
        <w:ind w:left="3540" w:firstLine="708"/>
        <w:jc w:val="center"/>
        <w:rPr>
          <w:b/>
          <w:lang w:val="bs-Latn-BA"/>
        </w:rPr>
      </w:pPr>
      <w:r w:rsidRPr="00585E85">
        <w:rPr>
          <w:b/>
          <w:lang w:val="bs-Latn-BA"/>
        </w:rPr>
        <w:t>D I R E K T O R</w:t>
      </w:r>
    </w:p>
    <w:p w:rsidR="00E1578E" w:rsidRPr="002D1393" w:rsidRDefault="00E1578E" w:rsidP="00E1578E"/>
    <w:p w:rsidR="00E1578E" w:rsidRPr="005B2EF5" w:rsidRDefault="00E1578E" w:rsidP="00E1578E">
      <w:pPr>
        <w:rPr>
          <w:b/>
        </w:rPr>
      </w:pPr>
      <w:r w:rsidRPr="002D1393">
        <w:tab/>
      </w:r>
      <w:r w:rsidRPr="002D1393">
        <w:tab/>
      </w:r>
      <w:r w:rsidRPr="002D1393">
        <w:tab/>
      </w:r>
      <w:r w:rsidRPr="002D1393">
        <w:tab/>
      </w:r>
      <w:r w:rsidRPr="002D1393">
        <w:tab/>
      </w:r>
      <w:r w:rsidRPr="002D1393">
        <w:tab/>
      </w:r>
      <w:r w:rsidRPr="002D1393">
        <w:tab/>
      </w:r>
      <w:r w:rsidRPr="002D1393">
        <w:tab/>
        <w:t xml:space="preserve">    </w:t>
      </w:r>
      <w:r w:rsidRPr="005B2EF5">
        <w:rPr>
          <w:b/>
        </w:rPr>
        <w:t>dr. Dragoljub Reljić</w:t>
      </w:r>
    </w:p>
    <w:p w:rsidR="00E1578E" w:rsidRPr="002D1393" w:rsidRDefault="00E1578E" w:rsidP="00E1578E">
      <w:pPr>
        <w:tabs>
          <w:tab w:val="left" w:pos="6521"/>
        </w:tabs>
        <w:spacing w:after="240"/>
      </w:pPr>
      <w:r w:rsidRPr="002D1393">
        <w:t>Dostaviti:</w:t>
      </w:r>
    </w:p>
    <w:p w:rsidR="00E1578E" w:rsidRPr="002D1393" w:rsidRDefault="00E1578E" w:rsidP="00E1578E">
      <w:pPr>
        <w:numPr>
          <w:ilvl w:val="0"/>
          <w:numId w:val="16"/>
        </w:numPr>
      </w:pPr>
      <w:r w:rsidRPr="002D1393">
        <w:t>Naslovu</w:t>
      </w:r>
    </w:p>
    <w:p w:rsidR="00E1578E" w:rsidRPr="002D1393" w:rsidRDefault="00E1578E" w:rsidP="00E1578E">
      <w:pPr>
        <w:numPr>
          <w:ilvl w:val="0"/>
          <w:numId w:val="16"/>
        </w:numPr>
        <w:ind w:left="714" w:hanging="357"/>
      </w:pPr>
      <w:r w:rsidRPr="002D1393">
        <w:t>a/a</w:t>
      </w:r>
    </w:p>
    <w:sectPr w:rsidR="00E1578E" w:rsidRPr="002D1393" w:rsidSect="009A5F6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8" w:right="1133" w:bottom="993" w:left="1134" w:header="62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69B" w:rsidRDefault="0062669B" w:rsidP="00133642">
      <w:r>
        <w:separator/>
      </w:r>
    </w:p>
  </w:endnote>
  <w:endnote w:type="continuationSeparator" w:id="0">
    <w:p w:rsidR="0062669B" w:rsidRDefault="0062669B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C19" w:rsidRDefault="00B50C19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B50C19" w:rsidRPr="00296339" w:rsidRDefault="00B50C19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C19" w:rsidRDefault="00B50C19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B50C19" w:rsidRPr="00296339" w:rsidRDefault="00B50C19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69B" w:rsidRDefault="0062669B" w:rsidP="00133642">
      <w:r>
        <w:separator/>
      </w:r>
    </w:p>
  </w:footnote>
  <w:footnote w:type="continuationSeparator" w:id="0">
    <w:p w:rsidR="0062669B" w:rsidRDefault="0062669B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B50C19" w:rsidRPr="00967F78" w:rsidTr="00967F78">
      <w:trPr>
        <w:trHeight w:val="995"/>
      </w:trPr>
      <w:tc>
        <w:tcPr>
          <w:tcW w:w="3528" w:type="dxa"/>
        </w:tcPr>
        <w:p w:rsidR="00B50C19" w:rsidRPr="00967F78" w:rsidRDefault="00B50C19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B50C19" w:rsidRPr="00967F78" w:rsidRDefault="00B50C19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B50C19" w:rsidRPr="00967F78" w:rsidRDefault="00B50C19" w:rsidP="00296339">
          <w:pPr>
            <w:jc w:val="center"/>
            <w:rPr>
              <w:i/>
              <w:sz w:val="20"/>
            </w:rPr>
          </w:pPr>
        </w:p>
      </w:tc>
    </w:tr>
  </w:tbl>
  <w:p w:rsidR="00B50C19" w:rsidRDefault="00B50C19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864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1276"/>
      <w:gridCol w:w="3543"/>
    </w:tblGrid>
    <w:tr w:rsidR="00B50C19" w:rsidTr="000B1A03">
      <w:trPr>
        <w:jc w:val="center"/>
      </w:trPr>
      <w:tc>
        <w:tcPr>
          <w:tcW w:w="3828" w:type="dxa"/>
        </w:tcPr>
        <w:p w:rsidR="00B50C19" w:rsidRPr="00967F78" w:rsidRDefault="00B50C19" w:rsidP="00CA613E">
          <w:pPr>
            <w:jc w:val="center"/>
            <w:rPr>
              <w:iCs/>
              <w:noProof/>
              <w:sz w:val="20"/>
            </w:rPr>
          </w:pPr>
          <w:r w:rsidRPr="00967F78">
            <w:rPr>
              <w:iCs/>
              <w:noProof/>
              <w:sz w:val="20"/>
            </w:rPr>
            <w:t>BOSNA I HERCEGOVINA</w:t>
          </w:r>
        </w:p>
        <w:p w:rsidR="00B50C19" w:rsidRPr="00967F78" w:rsidRDefault="00B50C19" w:rsidP="00CA613E">
          <w:pPr>
            <w:jc w:val="center"/>
            <w:rPr>
              <w:iCs/>
              <w:noProof/>
              <w:sz w:val="20"/>
              <w:lang w:val="sr-Cyrl-CS"/>
            </w:rPr>
          </w:pPr>
          <w:r w:rsidRPr="00967F78">
            <w:rPr>
              <w:iCs/>
              <w:noProof/>
              <w:sz w:val="20"/>
            </w:rPr>
            <w:t>Agencija za zaštitu ličnih/osobnih podataka u Bosni i Hercegovini</w:t>
          </w:r>
        </w:p>
        <w:p w:rsidR="00B50C19" w:rsidRDefault="00B50C19" w:rsidP="00CA613E">
          <w:pPr>
            <w:jc w:val="center"/>
            <w:rPr>
              <w:noProof/>
            </w:rPr>
          </w:pPr>
          <w:r w:rsidRPr="00967F78">
            <w:rPr>
              <w:iCs/>
              <w:noProof/>
              <w:sz w:val="20"/>
            </w:rPr>
            <w:t>S a r a j e v o</w:t>
          </w:r>
        </w:p>
      </w:tc>
      <w:tc>
        <w:tcPr>
          <w:tcW w:w="1276" w:type="dxa"/>
        </w:tcPr>
        <w:p w:rsidR="00B50C19" w:rsidRDefault="00B50C19" w:rsidP="00CA613E">
          <w:pPr>
            <w:jc w:val="center"/>
            <w:rPr>
              <w:noProof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 wp14:anchorId="5B6A0503" wp14:editId="0D4F1DEF">
                <wp:extent cx="600075" cy="685800"/>
                <wp:effectExtent l="0" t="0" r="9525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3" w:type="dxa"/>
        </w:tcPr>
        <w:p w:rsidR="00B50C19" w:rsidRPr="00967F78" w:rsidRDefault="00B50C19" w:rsidP="00CA613E">
          <w:pPr>
            <w:jc w:val="center"/>
            <w:rPr>
              <w:iCs/>
              <w:noProof/>
              <w:sz w:val="20"/>
            </w:rPr>
          </w:pPr>
          <w:r w:rsidRPr="00967F78">
            <w:rPr>
              <w:iCs/>
              <w:noProof/>
              <w:sz w:val="20"/>
            </w:rPr>
            <w:t>БОСНА И ХЕРЦЕГОВИНА</w:t>
          </w:r>
        </w:p>
        <w:p w:rsidR="00B50C19" w:rsidRPr="00967F78" w:rsidRDefault="00B50C19" w:rsidP="00CA613E">
          <w:pPr>
            <w:jc w:val="center"/>
            <w:rPr>
              <w:iCs/>
              <w:noProof/>
              <w:sz w:val="20"/>
            </w:rPr>
          </w:pPr>
          <w:r w:rsidRPr="00967F78">
            <w:rPr>
              <w:iCs/>
              <w:noProof/>
              <w:sz w:val="20"/>
            </w:rPr>
            <w:t>Агенција за заштиту личних података</w:t>
          </w:r>
        </w:p>
        <w:p w:rsidR="00B50C19" w:rsidRPr="00967F78" w:rsidRDefault="00B50C19" w:rsidP="00CA613E">
          <w:pPr>
            <w:jc w:val="center"/>
            <w:rPr>
              <w:iCs/>
              <w:noProof/>
              <w:sz w:val="20"/>
            </w:rPr>
          </w:pPr>
          <w:r w:rsidRPr="00967F78">
            <w:rPr>
              <w:iCs/>
              <w:noProof/>
              <w:sz w:val="20"/>
            </w:rPr>
            <w:t>у Босни и Херцеговини</w:t>
          </w:r>
        </w:p>
        <w:p w:rsidR="00B50C19" w:rsidRPr="001B2A5F" w:rsidRDefault="00B50C19" w:rsidP="00CA613E">
          <w:pPr>
            <w:jc w:val="center"/>
            <w:rPr>
              <w:noProof/>
            </w:rPr>
          </w:pPr>
          <w:r w:rsidRPr="00967F78">
            <w:rPr>
              <w:iCs/>
              <w:noProof/>
              <w:sz w:val="20"/>
            </w:rPr>
            <w:t>С а р а ј е в о</w:t>
          </w:r>
        </w:p>
      </w:tc>
    </w:tr>
  </w:tbl>
  <w:p w:rsidR="00B50C19" w:rsidRPr="003C7C78" w:rsidRDefault="00B50C19" w:rsidP="0096741F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72220"/>
    <w:multiLevelType w:val="hybridMultilevel"/>
    <w:tmpl w:val="FD36BF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F5179"/>
    <w:multiLevelType w:val="hybridMultilevel"/>
    <w:tmpl w:val="9190BB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5" w15:restartNumberingAfterBreak="0">
    <w:nsid w:val="235A7C6E"/>
    <w:multiLevelType w:val="hybridMultilevel"/>
    <w:tmpl w:val="07FA3EC4"/>
    <w:lvl w:ilvl="0" w:tplc="03CC00E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CA56C1"/>
    <w:multiLevelType w:val="hybridMultilevel"/>
    <w:tmpl w:val="6128CFEE"/>
    <w:lvl w:ilvl="0" w:tplc="A74448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3E42CB"/>
    <w:multiLevelType w:val="hybridMultilevel"/>
    <w:tmpl w:val="2F88C182"/>
    <w:lvl w:ilvl="0" w:tplc="9DD2EF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8980694"/>
    <w:multiLevelType w:val="hybridMultilevel"/>
    <w:tmpl w:val="8C16907E"/>
    <w:lvl w:ilvl="0" w:tplc="35D0C9E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5053727"/>
    <w:multiLevelType w:val="hybridMultilevel"/>
    <w:tmpl w:val="0B24E9EC"/>
    <w:lvl w:ilvl="0" w:tplc="906294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C83141"/>
    <w:multiLevelType w:val="hybridMultilevel"/>
    <w:tmpl w:val="427A90EE"/>
    <w:lvl w:ilvl="0" w:tplc="E864FA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1E7637"/>
    <w:multiLevelType w:val="hybridMultilevel"/>
    <w:tmpl w:val="4E86D48C"/>
    <w:lvl w:ilvl="0" w:tplc="6988D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E7190F"/>
    <w:multiLevelType w:val="hybridMultilevel"/>
    <w:tmpl w:val="0382040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73A96292"/>
    <w:multiLevelType w:val="hybridMultilevel"/>
    <w:tmpl w:val="79B47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9"/>
  </w:num>
  <w:num w:numId="9">
    <w:abstractNumId w:val="10"/>
  </w:num>
  <w:num w:numId="10">
    <w:abstractNumId w:val="5"/>
  </w:num>
  <w:num w:numId="11">
    <w:abstractNumId w:val="13"/>
  </w:num>
  <w:num w:numId="12">
    <w:abstractNumId w:val="16"/>
  </w:num>
  <w:num w:numId="13">
    <w:abstractNumId w:val="15"/>
  </w:num>
  <w:num w:numId="14">
    <w:abstractNumId w:val="14"/>
  </w:num>
  <w:num w:numId="15">
    <w:abstractNumId w:val="8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5C1"/>
    <w:rsid w:val="000006BD"/>
    <w:rsid w:val="000030AE"/>
    <w:rsid w:val="00003258"/>
    <w:rsid w:val="00007BA8"/>
    <w:rsid w:val="000179ED"/>
    <w:rsid w:val="000237DA"/>
    <w:rsid w:val="00045715"/>
    <w:rsid w:val="00056250"/>
    <w:rsid w:val="00060A9E"/>
    <w:rsid w:val="0006682A"/>
    <w:rsid w:val="00081D29"/>
    <w:rsid w:val="00083A75"/>
    <w:rsid w:val="00090E55"/>
    <w:rsid w:val="000929C3"/>
    <w:rsid w:val="00096127"/>
    <w:rsid w:val="000A16B4"/>
    <w:rsid w:val="000A37E4"/>
    <w:rsid w:val="000A3A2F"/>
    <w:rsid w:val="000B1A03"/>
    <w:rsid w:val="000C5B84"/>
    <w:rsid w:val="000D1103"/>
    <w:rsid w:val="000D464B"/>
    <w:rsid w:val="000E52D6"/>
    <w:rsid w:val="000E6AF9"/>
    <w:rsid w:val="000F4442"/>
    <w:rsid w:val="000F4FB6"/>
    <w:rsid w:val="000F78E8"/>
    <w:rsid w:val="001003F3"/>
    <w:rsid w:val="001173DF"/>
    <w:rsid w:val="001176CB"/>
    <w:rsid w:val="00124DB7"/>
    <w:rsid w:val="00133642"/>
    <w:rsid w:val="00146321"/>
    <w:rsid w:val="00160A32"/>
    <w:rsid w:val="00170386"/>
    <w:rsid w:val="001838C1"/>
    <w:rsid w:val="0019734C"/>
    <w:rsid w:val="001B2A5F"/>
    <w:rsid w:val="001D02EF"/>
    <w:rsid w:val="001D6795"/>
    <w:rsid w:val="001E1581"/>
    <w:rsid w:val="001E4F54"/>
    <w:rsid w:val="001F2A1E"/>
    <w:rsid w:val="001F5EE7"/>
    <w:rsid w:val="001F7614"/>
    <w:rsid w:val="002058CA"/>
    <w:rsid w:val="002156F0"/>
    <w:rsid w:val="002161C5"/>
    <w:rsid w:val="00227E69"/>
    <w:rsid w:val="002351BA"/>
    <w:rsid w:val="00244543"/>
    <w:rsid w:val="00253381"/>
    <w:rsid w:val="00266640"/>
    <w:rsid w:val="0029185B"/>
    <w:rsid w:val="00292849"/>
    <w:rsid w:val="00296339"/>
    <w:rsid w:val="00297490"/>
    <w:rsid w:val="002E67A9"/>
    <w:rsid w:val="002F2913"/>
    <w:rsid w:val="00325BD6"/>
    <w:rsid w:val="00331241"/>
    <w:rsid w:val="003316C6"/>
    <w:rsid w:val="00331F87"/>
    <w:rsid w:val="0033579A"/>
    <w:rsid w:val="003401E4"/>
    <w:rsid w:val="00344B63"/>
    <w:rsid w:val="00346EAE"/>
    <w:rsid w:val="00354F46"/>
    <w:rsid w:val="003561BC"/>
    <w:rsid w:val="00356B64"/>
    <w:rsid w:val="00360515"/>
    <w:rsid w:val="00362D8B"/>
    <w:rsid w:val="00364052"/>
    <w:rsid w:val="00365BAF"/>
    <w:rsid w:val="00366B23"/>
    <w:rsid w:val="00374D64"/>
    <w:rsid w:val="00380A8E"/>
    <w:rsid w:val="00397D72"/>
    <w:rsid w:val="003A4B5F"/>
    <w:rsid w:val="003A7D7C"/>
    <w:rsid w:val="003C7C78"/>
    <w:rsid w:val="003D0AC9"/>
    <w:rsid w:val="003D166A"/>
    <w:rsid w:val="003D4A90"/>
    <w:rsid w:val="003E5C41"/>
    <w:rsid w:val="003E7D8B"/>
    <w:rsid w:val="003F5878"/>
    <w:rsid w:val="0041243C"/>
    <w:rsid w:val="004134FC"/>
    <w:rsid w:val="00422465"/>
    <w:rsid w:val="00422EC1"/>
    <w:rsid w:val="004329BA"/>
    <w:rsid w:val="00432A37"/>
    <w:rsid w:val="00436D5B"/>
    <w:rsid w:val="00450252"/>
    <w:rsid w:val="00460E95"/>
    <w:rsid w:val="00463E62"/>
    <w:rsid w:val="00464006"/>
    <w:rsid w:val="00464E6D"/>
    <w:rsid w:val="00476097"/>
    <w:rsid w:val="00482685"/>
    <w:rsid w:val="00483AD4"/>
    <w:rsid w:val="00487CA8"/>
    <w:rsid w:val="00487FBE"/>
    <w:rsid w:val="00496BC8"/>
    <w:rsid w:val="004B5A2D"/>
    <w:rsid w:val="004C2D56"/>
    <w:rsid w:val="004D1B6A"/>
    <w:rsid w:val="004D1EBB"/>
    <w:rsid w:val="004D278E"/>
    <w:rsid w:val="004D39CA"/>
    <w:rsid w:val="004E0E37"/>
    <w:rsid w:val="004E19BD"/>
    <w:rsid w:val="004F0D44"/>
    <w:rsid w:val="004F4478"/>
    <w:rsid w:val="004F6C2B"/>
    <w:rsid w:val="00500C6D"/>
    <w:rsid w:val="0050781F"/>
    <w:rsid w:val="00512FE7"/>
    <w:rsid w:val="00517784"/>
    <w:rsid w:val="005310F3"/>
    <w:rsid w:val="0054062D"/>
    <w:rsid w:val="00547B2B"/>
    <w:rsid w:val="00562192"/>
    <w:rsid w:val="00563836"/>
    <w:rsid w:val="00571F40"/>
    <w:rsid w:val="0057391C"/>
    <w:rsid w:val="00575072"/>
    <w:rsid w:val="00585CD4"/>
    <w:rsid w:val="0059437B"/>
    <w:rsid w:val="005A58F7"/>
    <w:rsid w:val="005B749B"/>
    <w:rsid w:val="005C3BC6"/>
    <w:rsid w:val="005D0315"/>
    <w:rsid w:val="005D2703"/>
    <w:rsid w:val="005E5735"/>
    <w:rsid w:val="005E65D4"/>
    <w:rsid w:val="005F38A3"/>
    <w:rsid w:val="00604A6C"/>
    <w:rsid w:val="0060516B"/>
    <w:rsid w:val="0061751A"/>
    <w:rsid w:val="006229DB"/>
    <w:rsid w:val="0062669B"/>
    <w:rsid w:val="0063198F"/>
    <w:rsid w:val="00644483"/>
    <w:rsid w:val="00652DD2"/>
    <w:rsid w:val="00661FBC"/>
    <w:rsid w:val="00664103"/>
    <w:rsid w:val="00667EA7"/>
    <w:rsid w:val="00671CA1"/>
    <w:rsid w:val="00690A3E"/>
    <w:rsid w:val="00692D4A"/>
    <w:rsid w:val="00694912"/>
    <w:rsid w:val="006A03F7"/>
    <w:rsid w:val="006A33BF"/>
    <w:rsid w:val="006A3B06"/>
    <w:rsid w:val="006A5912"/>
    <w:rsid w:val="006A60C8"/>
    <w:rsid w:val="006C0403"/>
    <w:rsid w:val="006D0E94"/>
    <w:rsid w:val="006D2823"/>
    <w:rsid w:val="006E18F5"/>
    <w:rsid w:val="006E47EB"/>
    <w:rsid w:val="006E562C"/>
    <w:rsid w:val="006F1035"/>
    <w:rsid w:val="006F71AE"/>
    <w:rsid w:val="00700336"/>
    <w:rsid w:val="0070035B"/>
    <w:rsid w:val="00705E4A"/>
    <w:rsid w:val="007063FD"/>
    <w:rsid w:val="00714895"/>
    <w:rsid w:val="007340DE"/>
    <w:rsid w:val="007426B8"/>
    <w:rsid w:val="0074593E"/>
    <w:rsid w:val="00746965"/>
    <w:rsid w:val="007606A6"/>
    <w:rsid w:val="0076494C"/>
    <w:rsid w:val="00765140"/>
    <w:rsid w:val="007671CA"/>
    <w:rsid w:val="0077095F"/>
    <w:rsid w:val="00777397"/>
    <w:rsid w:val="00791044"/>
    <w:rsid w:val="007910E7"/>
    <w:rsid w:val="0079647F"/>
    <w:rsid w:val="007A15CA"/>
    <w:rsid w:val="007A2232"/>
    <w:rsid w:val="007B6B65"/>
    <w:rsid w:val="007C1A9B"/>
    <w:rsid w:val="007C7FA9"/>
    <w:rsid w:val="007D6C43"/>
    <w:rsid w:val="007F4DC4"/>
    <w:rsid w:val="00813D1C"/>
    <w:rsid w:val="008175BD"/>
    <w:rsid w:val="008233D0"/>
    <w:rsid w:val="0082516E"/>
    <w:rsid w:val="00840169"/>
    <w:rsid w:val="0084417C"/>
    <w:rsid w:val="00845273"/>
    <w:rsid w:val="0085541E"/>
    <w:rsid w:val="00856B41"/>
    <w:rsid w:val="008621DA"/>
    <w:rsid w:val="008A6723"/>
    <w:rsid w:val="008A7560"/>
    <w:rsid w:val="008C3614"/>
    <w:rsid w:val="008C6C1F"/>
    <w:rsid w:val="008D1827"/>
    <w:rsid w:val="008D1C0F"/>
    <w:rsid w:val="008E19B8"/>
    <w:rsid w:val="009030CF"/>
    <w:rsid w:val="00924EBC"/>
    <w:rsid w:val="009266F9"/>
    <w:rsid w:val="00927EFE"/>
    <w:rsid w:val="0095416E"/>
    <w:rsid w:val="00962DB2"/>
    <w:rsid w:val="00963E6A"/>
    <w:rsid w:val="0096633F"/>
    <w:rsid w:val="0096741F"/>
    <w:rsid w:val="00967EA3"/>
    <w:rsid w:val="00967F78"/>
    <w:rsid w:val="00971793"/>
    <w:rsid w:val="0097465E"/>
    <w:rsid w:val="00975D28"/>
    <w:rsid w:val="009803FC"/>
    <w:rsid w:val="00981B00"/>
    <w:rsid w:val="00990E90"/>
    <w:rsid w:val="009A0908"/>
    <w:rsid w:val="009A1C4E"/>
    <w:rsid w:val="009A5F63"/>
    <w:rsid w:val="009B4BD4"/>
    <w:rsid w:val="009C0013"/>
    <w:rsid w:val="009C15C1"/>
    <w:rsid w:val="009C3775"/>
    <w:rsid w:val="009D459F"/>
    <w:rsid w:val="009D4814"/>
    <w:rsid w:val="009E2FC7"/>
    <w:rsid w:val="009F67B8"/>
    <w:rsid w:val="00A04CD0"/>
    <w:rsid w:val="00A0629A"/>
    <w:rsid w:val="00A06956"/>
    <w:rsid w:val="00A06AC9"/>
    <w:rsid w:val="00A1027C"/>
    <w:rsid w:val="00A218C5"/>
    <w:rsid w:val="00A22773"/>
    <w:rsid w:val="00A24CBC"/>
    <w:rsid w:val="00A3588C"/>
    <w:rsid w:val="00A36E9B"/>
    <w:rsid w:val="00A37360"/>
    <w:rsid w:val="00A54CC5"/>
    <w:rsid w:val="00A5685B"/>
    <w:rsid w:val="00A5692A"/>
    <w:rsid w:val="00A5713D"/>
    <w:rsid w:val="00A821CC"/>
    <w:rsid w:val="00A82683"/>
    <w:rsid w:val="00A95FA4"/>
    <w:rsid w:val="00AA3EB6"/>
    <w:rsid w:val="00AA4FB0"/>
    <w:rsid w:val="00AA7F54"/>
    <w:rsid w:val="00AB0C14"/>
    <w:rsid w:val="00AB33B2"/>
    <w:rsid w:val="00AB7D29"/>
    <w:rsid w:val="00AD0FBA"/>
    <w:rsid w:val="00AD37D0"/>
    <w:rsid w:val="00AD7D2F"/>
    <w:rsid w:val="00AE1132"/>
    <w:rsid w:val="00B206C2"/>
    <w:rsid w:val="00B23212"/>
    <w:rsid w:val="00B23BFD"/>
    <w:rsid w:val="00B30B6C"/>
    <w:rsid w:val="00B30C33"/>
    <w:rsid w:val="00B32EDB"/>
    <w:rsid w:val="00B3315D"/>
    <w:rsid w:val="00B40281"/>
    <w:rsid w:val="00B46FB9"/>
    <w:rsid w:val="00B47295"/>
    <w:rsid w:val="00B4782A"/>
    <w:rsid w:val="00B50C19"/>
    <w:rsid w:val="00B53330"/>
    <w:rsid w:val="00B54D69"/>
    <w:rsid w:val="00B76B24"/>
    <w:rsid w:val="00B802F9"/>
    <w:rsid w:val="00B82C6A"/>
    <w:rsid w:val="00B92AF4"/>
    <w:rsid w:val="00B952FE"/>
    <w:rsid w:val="00B97676"/>
    <w:rsid w:val="00BA7ABC"/>
    <w:rsid w:val="00BB1198"/>
    <w:rsid w:val="00BC2AC4"/>
    <w:rsid w:val="00BC3473"/>
    <w:rsid w:val="00BD2151"/>
    <w:rsid w:val="00BE601B"/>
    <w:rsid w:val="00BF456D"/>
    <w:rsid w:val="00C0157F"/>
    <w:rsid w:val="00C01D43"/>
    <w:rsid w:val="00C155A0"/>
    <w:rsid w:val="00C17327"/>
    <w:rsid w:val="00C178BE"/>
    <w:rsid w:val="00C17E0C"/>
    <w:rsid w:val="00C20428"/>
    <w:rsid w:val="00C20BEA"/>
    <w:rsid w:val="00C238E5"/>
    <w:rsid w:val="00C32A47"/>
    <w:rsid w:val="00C35C89"/>
    <w:rsid w:val="00C421B5"/>
    <w:rsid w:val="00C43BF1"/>
    <w:rsid w:val="00C43E83"/>
    <w:rsid w:val="00C61C82"/>
    <w:rsid w:val="00C8595D"/>
    <w:rsid w:val="00C96014"/>
    <w:rsid w:val="00C97A22"/>
    <w:rsid w:val="00CA36AF"/>
    <w:rsid w:val="00CA613E"/>
    <w:rsid w:val="00CA7912"/>
    <w:rsid w:val="00CC586C"/>
    <w:rsid w:val="00CE4FCF"/>
    <w:rsid w:val="00CF3437"/>
    <w:rsid w:val="00CF4850"/>
    <w:rsid w:val="00CF6333"/>
    <w:rsid w:val="00CF6C1B"/>
    <w:rsid w:val="00CF6FC2"/>
    <w:rsid w:val="00D03314"/>
    <w:rsid w:val="00D03C1A"/>
    <w:rsid w:val="00D0707F"/>
    <w:rsid w:val="00D27CE3"/>
    <w:rsid w:val="00D3554C"/>
    <w:rsid w:val="00D3764D"/>
    <w:rsid w:val="00D4469D"/>
    <w:rsid w:val="00D44F36"/>
    <w:rsid w:val="00D46CA8"/>
    <w:rsid w:val="00D47AF9"/>
    <w:rsid w:val="00D602DF"/>
    <w:rsid w:val="00D714DE"/>
    <w:rsid w:val="00D716D8"/>
    <w:rsid w:val="00D757A7"/>
    <w:rsid w:val="00D963AF"/>
    <w:rsid w:val="00D96E87"/>
    <w:rsid w:val="00DB03C0"/>
    <w:rsid w:val="00DB2490"/>
    <w:rsid w:val="00DB4B27"/>
    <w:rsid w:val="00DC09F8"/>
    <w:rsid w:val="00DC13D3"/>
    <w:rsid w:val="00DC2217"/>
    <w:rsid w:val="00DD373B"/>
    <w:rsid w:val="00DD3E17"/>
    <w:rsid w:val="00DD5607"/>
    <w:rsid w:val="00DE218E"/>
    <w:rsid w:val="00E00C3D"/>
    <w:rsid w:val="00E06303"/>
    <w:rsid w:val="00E10656"/>
    <w:rsid w:val="00E12154"/>
    <w:rsid w:val="00E1578E"/>
    <w:rsid w:val="00E23820"/>
    <w:rsid w:val="00E25FD7"/>
    <w:rsid w:val="00E2736D"/>
    <w:rsid w:val="00E3101C"/>
    <w:rsid w:val="00E31CD2"/>
    <w:rsid w:val="00E3429E"/>
    <w:rsid w:val="00E34337"/>
    <w:rsid w:val="00E35282"/>
    <w:rsid w:val="00E60776"/>
    <w:rsid w:val="00E66162"/>
    <w:rsid w:val="00E66813"/>
    <w:rsid w:val="00E73B63"/>
    <w:rsid w:val="00E778E9"/>
    <w:rsid w:val="00E81A98"/>
    <w:rsid w:val="00E8448E"/>
    <w:rsid w:val="00E86483"/>
    <w:rsid w:val="00E93158"/>
    <w:rsid w:val="00E93482"/>
    <w:rsid w:val="00E95D4E"/>
    <w:rsid w:val="00EA05CC"/>
    <w:rsid w:val="00EA57D2"/>
    <w:rsid w:val="00EB1BD4"/>
    <w:rsid w:val="00EB7258"/>
    <w:rsid w:val="00EC7155"/>
    <w:rsid w:val="00ED7433"/>
    <w:rsid w:val="00EE15D4"/>
    <w:rsid w:val="00EE2974"/>
    <w:rsid w:val="00EF1D1D"/>
    <w:rsid w:val="00EF7942"/>
    <w:rsid w:val="00F03B9F"/>
    <w:rsid w:val="00F06E09"/>
    <w:rsid w:val="00F22F72"/>
    <w:rsid w:val="00F26732"/>
    <w:rsid w:val="00F428C1"/>
    <w:rsid w:val="00F4743B"/>
    <w:rsid w:val="00F504AC"/>
    <w:rsid w:val="00F52FE9"/>
    <w:rsid w:val="00F544EF"/>
    <w:rsid w:val="00F56D0F"/>
    <w:rsid w:val="00F66BDC"/>
    <w:rsid w:val="00F7357A"/>
    <w:rsid w:val="00F90948"/>
    <w:rsid w:val="00F90EFE"/>
    <w:rsid w:val="00F975C9"/>
    <w:rsid w:val="00FA2195"/>
    <w:rsid w:val="00FA5F3E"/>
    <w:rsid w:val="00FA6FB0"/>
    <w:rsid w:val="00FB1358"/>
    <w:rsid w:val="00FB222C"/>
    <w:rsid w:val="00FB7929"/>
    <w:rsid w:val="00FC3B07"/>
    <w:rsid w:val="00FC4187"/>
    <w:rsid w:val="00FC4610"/>
    <w:rsid w:val="00FD24BD"/>
    <w:rsid w:val="00FD3F9B"/>
    <w:rsid w:val="00FE38B1"/>
    <w:rsid w:val="00FF0D5B"/>
    <w:rsid w:val="00FF6C92"/>
    <w:rsid w:val="00FF7D4A"/>
    <w:rsid w:val="00FF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B9C07A"/>
  <w15:docId w15:val="{F0F492DE-5CA6-43DA-857C-362910D43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58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A7912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6B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A7912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CA7912"/>
    <w:pPr>
      <w:spacing w:before="100" w:beforeAutospacing="1" w:after="100" w:afterAutospacing="1"/>
    </w:pPr>
    <w:rPr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6B4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hr-HR" w:eastAsia="hr-HR"/>
    </w:rPr>
  </w:style>
  <w:style w:type="paragraph" w:styleId="ListParagraph">
    <w:name w:val="List Paragraph"/>
    <w:basedOn w:val="Normal"/>
    <w:uiPriority w:val="34"/>
    <w:qFormat/>
    <w:rsid w:val="00EE15D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C586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hr-HR" w:eastAsia="hr-HR"/>
    </w:rPr>
  </w:style>
  <w:style w:type="table" w:styleId="TableGrid">
    <w:name w:val="Table Grid"/>
    <w:basedOn w:val="TableNormal"/>
    <w:uiPriority w:val="59"/>
    <w:rsid w:val="001B2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uiPriority w:val="19"/>
    <w:qFormat/>
    <w:rsid w:val="00DE218E"/>
    <w:rPr>
      <w:i/>
      <w:iCs/>
      <w:color w:val="80808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E21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8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4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dru&#382;enjesekretaraossr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%20Agencije%20od%2016072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17F4B-E93E-4C12-85C0-69F16D5DA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Agencije od 160724</Template>
  <TotalTime>148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cp:lastPrinted>2025-09-03T09:36:00Z</cp:lastPrinted>
  <dcterms:created xsi:type="dcterms:W3CDTF">2025-09-11T07:24:00Z</dcterms:created>
  <dcterms:modified xsi:type="dcterms:W3CDTF">2025-09-11T10:25:00Z</dcterms:modified>
</cp:coreProperties>
</file>